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18226" w14:textId="77777777" w:rsidR="00DD1A04" w:rsidRPr="00DD1A04" w:rsidRDefault="00DD1A04" w:rsidP="00DD1A04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DD1A04">
        <w:rPr>
          <w:rFonts w:asciiTheme="minorHAnsi" w:hAnsiTheme="minorHAnsi" w:cstheme="minorHAnsi"/>
          <w:b/>
          <w:bCs/>
          <w:sz w:val="28"/>
          <w:szCs w:val="28"/>
          <w:u w:val="single"/>
        </w:rPr>
        <w:t>DOCUMENTS REQUIRED TO PROCESS &amp; COMPLETE BOOKKEEPING</w:t>
      </w:r>
    </w:p>
    <w:p w14:paraId="6F0AADE4" w14:textId="77777777" w:rsidR="00DD1A04" w:rsidRPr="00DD1A04" w:rsidRDefault="00DD1A04" w:rsidP="00DD1A04">
      <w:pPr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07BDE59D" w14:textId="77777777" w:rsidR="00DD1A04" w:rsidRPr="00DD1A04" w:rsidRDefault="00DD1A04" w:rsidP="00DD1A04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B1E6D29" w14:textId="77777777" w:rsidR="00DD1A04" w:rsidRPr="00DD1A04" w:rsidRDefault="00DD1A04" w:rsidP="00DD1A04">
      <w:pPr>
        <w:rPr>
          <w:rFonts w:asciiTheme="minorHAnsi" w:hAnsiTheme="minorHAnsi" w:cstheme="minorHAnsi"/>
          <w:sz w:val="24"/>
          <w:szCs w:val="24"/>
        </w:rPr>
      </w:pPr>
    </w:p>
    <w:p w14:paraId="794E8F6A" w14:textId="77777777" w:rsidR="00DD1A04" w:rsidRPr="00DD1A04" w:rsidRDefault="00DD1A04" w:rsidP="00DD1A04">
      <w:pPr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BUSINESS REGISTRATION AND ABN (new clients)</w:t>
      </w:r>
    </w:p>
    <w:p w14:paraId="55E0C753" w14:textId="77777777" w:rsidR="00DD1A04" w:rsidRPr="00DD1A04" w:rsidRDefault="00DD1A04" w:rsidP="00DD1A04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B4B91B2" w14:textId="77777777" w:rsidR="00DD1A04" w:rsidRPr="00DD1A04" w:rsidRDefault="00DD1A04" w:rsidP="00DD1A04">
      <w:pPr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BANK STATEMENTS FOR THE PERIOD TO BE RECONCILED (includes business accounts and credit cards)</w:t>
      </w:r>
    </w:p>
    <w:p w14:paraId="0D212BA4" w14:textId="77777777" w:rsidR="00DD1A04" w:rsidRPr="00DD1A04" w:rsidRDefault="00DD1A04" w:rsidP="00DD1A04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C93DB1D" w14:textId="77777777" w:rsidR="00DD1A04" w:rsidRPr="00DD1A04" w:rsidRDefault="00DD1A04" w:rsidP="00DD1A04">
      <w:pPr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 xml:space="preserve">ALL PURCHASE TAX INVOICES (Ensure to write the date when bill was paid &amp; how it was paid </w:t>
      </w:r>
      <w:proofErr w:type="spellStart"/>
      <w:r w:rsidRPr="00DD1A04">
        <w:rPr>
          <w:rFonts w:asciiTheme="minorHAnsi" w:hAnsiTheme="minorHAnsi" w:cstheme="minorHAnsi"/>
          <w:sz w:val="24"/>
          <w:szCs w:val="24"/>
        </w:rPr>
        <w:t>eg.</w:t>
      </w:r>
      <w:proofErr w:type="spellEnd"/>
      <w:r w:rsidRPr="00DD1A0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D1A04">
        <w:rPr>
          <w:rFonts w:asciiTheme="minorHAnsi" w:hAnsiTheme="minorHAnsi" w:cstheme="minorHAnsi"/>
          <w:sz w:val="24"/>
          <w:szCs w:val="24"/>
        </w:rPr>
        <w:t>Chq</w:t>
      </w:r>
      <w:proofErr w:type="spellEnd"/>
      <w:r w:rsidRPr="00DD1A04">
        <w:rPr>
          <w:rFonts w:asciiTheme="minorHAnsi" w:hAnsiTheme="minorHAnsi" w:cstheme="minorHAnsi"/>
          <w:sz w:val="24"/>
          <w:szCs w:val="24"/>
        </w:rPr>
        <w:t xml:space="preserve"> acc, Visa or Cash)</w:t>
      </w:r>
    </w:p>
    <w:p w14:paraId="5F49CBA3" w14:textId="77777777" w:rsidR="00DD1A04" w:rsidRPr="00DD1A04" w:rsidRDefault="00DD1A04" w:rsidP="00DD1A04">
      <w:pPr>
        <w:pStyle w:val="List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D161FD5" w14:textId="77777777" w:rsidR="00DD1A04" w:rsidRPr="00DD1A04" w:rsidRDefault="00DD1A04" w:rsidP="00DD1A04">
      <w:pPr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TAX INVOICES FROM SUBCONTRACTORS (make sure their details are on the invoice, name, address &amp; ABN) If you don’t have these you cannot claim a deduction.</w:t>
      </w:r>
    </w:p>
    <w:p w14:paraId="44CFEC45" w14:textId="77777777" w:rsidR="00DD1A04" w:rsidRPr="00DD1A04" w:rsidRDefault="00DD1A04" w:rsidP="00DD1A04">
      <w:pPr>
        <w:pStyle w:val="List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7A7EE40" w14:textId="77777777" w:rsidR="00DD1A04" w:rsidRPr="00DD1A04" w:rsidRDefault="00DD1A04" w:rsidP="00DD1A04">
      <w:pPr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LOAN DOCUMENTS (if a new loan was acquired for business or to buy an asset)</w:t>
      </w:r>
    </w:p>
    <w:p w14:paraId="006C0FA1" w14:textId="77777777" w:rsidR="00DD1A04" w:rsidRPr="00DD1A04" w:rsidRDefault="00DD1A04" w:rsidP="00DD1A04">
      <w:pPr>
        <w:pStyle w:val="List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CA04910" w14:textId="77777777" w:rsidR="00DD1A04" w:rsidRPr="00DD1A04" w:rsidRDefault="00DD1A04" w:rsidP="00DD1A04">
      <w:pPr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 xml:space="preserve">LIST OF ASSETS PURCHASED </w:t>
      </w:r>
    </w:p>
    <w:p w14:paraId="3C1FBFC8" w14:textId="77777777" w:rsidR="00DD1A04" w:rsidRPr="00DD1A04" w:rsidRDefault="00DD1A04" w:rsidP="00DD1A04">
      <w:pPr>
        <w:pStyle w:val="List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90D4036" w14:textId="75298066" w:rsidR="00DD1A04" w:rsidRPr="00DD1A04" w:rsidRDefault="00DD1A04" w:rsidP="00DD1A04">
      <w:pPr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 xml:space="preserve">INSURANCE DOCUMENTS </w:t>
      </w:r>
    </w:p>
    <w:p w14:paraId="7C652850" w14:textId="77777777" w:rsidR="00DD1A04" w:rsidRPr="00DD1A04" w:rsidRDefault="00DD1A04" w:rsidP="00DD1A04">
      <w:pPr>
        <w:pStyle w:val="List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FC876F4" w14:textId="77777777" w:rsidR="00DD1A04" w:rsidRPr="00DD1A04" w:rsidRDefault="00DD1A04" w:rsidP="00DD1A04">
      <w:pPr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HP/LEASE AGREEMENTS</w:t>
      </w:r>
    </w:p>
    <w:p w14:paraId="58884C13" w14:textId="77777777" w:rsidR="00DD1A04" w:rsidRPr="00DD1A04" w:rsidRDefault="00DD1A04" w:rsidP="00DD1A04">
      <w:pPr>
        <w:pStyle w:val="ListParagraph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FDB6225" w14:textId="77777777" w:rsidR="00DD1A04" w:rsidRPr="00DD1A04" w:rsidRDefault="00DD1A04" w:rsidP="00DD1A04">
      <w:pPr>
        <w:numPr>
          <w:ilvl w:val="0"/>
          <w:numId w:val="47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MOTOR VEHICLE LOG BOOK</w:t>
      </w:r>
    </w:p>
    <w:p w14:paraId="1E511F34" w14:textId="77777777" w:rsidR="00DD1A04" w:rsidRPr="00DD1A04" w:rsidRDefault="00DD1A04" w:rsidP="00DD1A04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2926C7D0" w14:textId="0D7B377F" w:rsidR="00DD1A04" w:rsidRPr="00DD1A04" w:rsidRDefault="00DD1A04" w:rsidP="00DD1A04">
      <w:pPr>
        <w:rPr>
          <w:rFonts w:asciiTheme="minorHAnsi" w:hAnsiTheme="minorHAnsi" w:cstheme="minorHAnsi"/>
          <w:sz w:val="24"/>
          <w:szCs w:val="24"/>
        </w:rPr>
      </w:pPr>
    </w:p>
    <w:p w14:paraId="4FCC39B3" w14:textId="77777777" w:rsidR="00DD1A04" w:rsidRPr="00DD1A04" w:rsidRDefault="00DD1A04" w:rsidP="00DD1A04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68CE5846" w14:textId="77777777" w:rsidR="00DD1A04" w:rsidRPr="00DD1A04" w:rsidRDefault="00DD1A04" w:rsidP="00DD1A04">
      <w:pPr>
        <w:numPr>
          <w:ilvl w:val="0"/>
          <w:numId w:val="48"/>
        </w:num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DD1A04">
        <w:rPr>
          <w:rFonts w:asciiTheme="minorHAnsi" w:hAnsiTheme="minorHAnsi" w:cstheme="minorHAnsi"/>
          <w:b/>
          <w:sz w:val="24"/>
          <w:szCs w:val="24"/>
          <w:u w:val="single"/>
        </w:rPr>
        <w:t>PAYROLL DETAILS</w:t>
      </w:r>
    </w:p>
    <w:p w14:paraId="4F1D63E0" w14:textId="77777777" w:rsidR="00DD1A04" w:rsidRPr="00DD1A04" w:rsidRDefault="00DD1A04" w:rsidP="00DD1A04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358D582D" w14:textId="7483EC20" w:rsidR="00DD1A04" w:rsidRPr="00DD1A04" w:rsidRDefault="00DD1A04" w:rsidP="00DD1A04">
      <w:pPr>
        <w:numPr>
          <w:ilvl w:val="1"/>
          <w:numId w:val="48"/>
        </w:numPr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PAYROLL BOOK (this should include hours worked and rate of pay)</w:t>
      </w:r>
    </w:p>
    <w:p w14:paraId="0A7C7AFC" w14:textId="2DBC1C19" w:rsidR="00DD1A04" w:rsidRPr="00DD1A04" w:rsidRDefault="00DD1A04" w:rsidP="00DD1A04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6486D7B5" w14:textId="77777777" w:rsidR="00DD1A04" w:rsidRPr="00DD1A04" w:rsidRDefault="00DD1A04" w:rsidP="00DD1A04">
      <w:pPr>
        <w:numPr>
          <w:ilvl w:val="1"/>
          <w:numId w:val="48"/>
        </w:numPr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EMPLOYEE TAX DECLARATION FORMS</w:t>
      </w:r>
    </w:p>
    <w:p w14:paraId="240E2381" w14:textId="302B91FC" w:rsidR="00DD1A04" w:rsidRPr="00DD1A04" w:rsidRDefault="00DD1A04" w:rsidP="00DD1A04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4D74E327" w14:textId="46A64A4D" w:rsidR="00DD1A04" w:rsidRPr="00DD1A04" w:rsidRDefault="00DD1A04" w:rsidP="00DD1A04">
      <w:pPr>
        <w:numPr>
          <w:ilvl w:val="1"/>
          <w:numId w:val="48"/>
        </w:numPr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PROOF OF WORK VISA (if non – resident)</w:t>
      </w:r>
    </w:p>
    <w:p w14:paraId="183B4076" w14:textId="60DAEEF8" w:rsidR="00DD1A04" w:rsidRPr="00DD1A04" w:rsidRDefault="00DD1A04" w:rsidP="00DD1A04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3424BAEC" w14:textId="228066BC" w:rsidR="00DD1A04" w:rsidRPr="00DD1A04" w:rsidRDefault="00DD1A04" w:rsidP="00DD1A04">
      <w:pPr>
        <w:numPr>
          <w:ilvl w:val="1"/>
          <w:numId w:val="48"/>
        </w:numPr>
        <w:rPr>
          <w:rFonts w:asciiTheme="minorHAnsi" w:hAnsiTheme="minorHAnsi" w:cstheme="minorHAnsi"/>
          <w:sz w:val="24"/>
          <w:szCs w:val="24"/>
        </w:rPr>
      </w:pPr>
      <w:r w:rsidRPr="00DD1A04">
        <w:rPr>
          <w:rFonts w:asciiTheme="minorHAnsi" w:hAnsiTheme="minorHAnsi" w:cstheme="minorHAnsi"/>
          <w:sz w:val="24"/>
          <w:szCs w:val="24"/>
        </w:rPr>
        <w:t>CHOICE OF SUPERANNUATION FORM (from employees)</w:t>
      </w:r>
    </w:p>
    <w:p w14:paraId="0023B13A" w14:textId="3BE3393D" w:rsidR="00DD1A04" w:rsidRPr="00DD1A04" w:rsidRDefault="00DD1A04" w:rsidP="00DD1A04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7F4CCAD3" w14:textId="718F4DEA" w:rsidR="006733E8" w:rsidRPr="00DD1A04" w:rsidRDefault="006733E8" w:rsidP="00DD1A04">
      <w:pPr>
        <w:rPr>
          <w:rFonts w:asciiTheme="minorHAnsi" w:hAnsiTheme="minorHAnsi" w:cstheme="minorHAnsi"/>
          <w:sz w:val="22"/>
          <w:szCs w:val="22"/>
        </w:rPr>
      </w:pPr>
    </w:p>
    <w:p w14:paraId="49D8291B" w14:textId="747D4848" w:rsidR="00554276" w:rsidRPr="00DD1A04" w:rsidRDefault="00DD1A04" w:rsidP="006733E8">
      <w:pPr>
        <w:pStyle w:val="Attendees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92BBD2A" wp14:editId="5BD273BC">
            <wp:simplePos x="0" y="0"/>
            <wp:positionH relativeFrom="column">
              <wp:posOffset>4682200</wp:posOffset>
            </wp:positionH>
            <wp:positionV relativeFrom="paragraph">
              <wp:posOffset>207010</wp:posOffset>
            </wp:positionV>
            <wp:extent cx="1879021" cy="1155772"/>
            <wp:effectExtent l="0" t="0" r="698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21" cy="11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C28EE" w14:textId="0BA40347" w:rsidR="00015440" w:rsidRDefault="00424553" w:rsidP="00424553">
      <w:pPr>
        <w:ind w:hanging="31"/>
      </w:pPr>
      <w:r>
        <w:rPr>
          <w:rFonts w:ascii="Calibri" w:hAnsi="Calibri" w:cs="Calibri"/>
          <w:b/>
          <w:bCs/>
          <w:smallCap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24C21650" wp14:editId="69ECE1C7">
            <wp:simplePos x="0" y="0"/>
            <wp:positionH relativeFrom="column">
              <wp:posOffset>4867868</wp:posOffset>
            </wp:positionH>
            <wp:positionV relativeFrom="paragraph">
              <wp:posOffset>7195798</wp:posOffset>
            </wp:positionV>
            <wp:extent cx="1692166" cy="1040309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66" cy="10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5440" w:rsidSect="005C2287">
      <w:headerReference w:type="default" r:id="rId13"/>
      <w:footerReference w:type="default" r:id="rId14"/>
      <w:pgSz w:w="12240" w:h="15840" w:code="1"/>
      <w:pgMar w:top="1276" w:right="1080" w:bottom="1418" w:left="1418" w:header="720" w:footer="2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DE772" w14:textId="77777777" w:rsidR="00153895" w:rsidRDefault="00153895" w:rsidP="001E7D29">
      <w:r>
        <w:separator/>
      </w:r>
    </w:p>
  </w:endnote>
  <w:endnote w:type="continuationSeparator" w:id="0">
    <w:p w14:paraId="20EC58AE" w14:textId="77777777" w:rsidR="00153895" w:rsidRDefault="00153895" w:rsidP="001E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3C537" w14:textId="105ECB5F" w:rsidR="00F263CE" w:rsidRPr="005C2287" w:rsidRDefault="00B45D56" w:rsidP="002E3AF7">
    <w:pPr>
      <w:jc w:val="both"/>
      <w:rPr>
        <w:rFonts w:ascii="Arial" w:hAnsi="Arial" w:cs="Arial"/>
        <w:i/>
        <w:color w:val="40404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F8D7FE" wp14:editId="25D02BBC">
              <wp:simplePos x="0" y="0"/>
              <wp:positionH relativeFrom="column">
                <wp:posOffset>-3575050</wp:posOffset>
              </wp:positionH>
              <wp:positionV relativeFrom="paragraph">
                <wp:posOffset>10795</wp:posOffset>
              </wp:positionV>
              <wp:extent cx="4064385" cy="3623945"/>
              <wp:effectExtent l="0" t="0" r="0" b="0"/>
              <wp:wrapNone/>
              <wp:docPr id="13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4064385" cy="362394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210D01B4" id="Freeform: Shape 10" o:spid="_x0000_s1026" style="position:absolute;margin-left:-281.5pt;margin-top:.85pt;width:320.05pt;height:285.35pt;rotation:18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E8oTA00CRaHIsDygV0cBEonIsD5NjeUCpiAYmEpVjeZgcy0M5&#10;lhBYvaAcy8PkWB5QKrkNTI7loRxLCLwqKBJNjuWhHEsIPA0UiSbH8lCOJQSeBopEk2N5KMcSAksD&#10;5VgeJsfyUI4lBJ4GikSTY3koxxICTwNFosmxPJRjCYGngSLR5FgeyrGEwNNAkWhyLA/lWELgaPBU&#10;jiUEXgbCsTxNjuWpHEsIPA1kdn6aHMtTOZYQeBrI7Pw0OZanciwh8DSQdeLT5FieyrGEwNNA1olP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61715 [2408]" stroked="f">
              <v:stroke joinstyle="miter"/>
              <v:path arrowok="t" o:connecttype="custom" o:connectlocs="2209694,3604291;2190699,3613532;2191837,3613973;2367632,3510477;2306218,3523689;2214095,3534259;2209709,3523689;2274048,3518404;2367632,3510477;2527383,3496646;2523631,3497603;2525555,3497265;1381345,3476786;1446415,3491980;1474198,3493300;1551697,3527653;1586791,3534259;1588986,3534921;1597027,3527653;1627733,3535581;1658441,3542186;1718947,3554900;1719856,3554078;1790044,3564648;1823675,3569932;1857307,3572575;1926032,3575217;2019616,3573895;2023678,3573895;2032777,3569271;2053248,3563326;2074085,3562996;2088342,3564646;2092180,3573895;2124897,3573895;2114662,3587108;2108813,3593714;2089803,3601642;2054710,3601642;2009381,3598999;1911409,3596357;1838297,3591072;1773958,3583145;1709619,3573895;1611649,3560683;1535613,3538223;1536492,3537646;1491745,3525011;1452264,3509156;1406935,3495944;1360143,3481410;1381345,3476786;2242100,3448459;2219758,3451540;2065250,3458589;2116124,3464234;2129285,3461591;2219944,3452343;2234863,3449722;2380919,3429316;2305036,3439780;2331075,3440452;2368545,3434176;2657920,3426260;2419920,3483528;2540360,3459280;1132032,3399495;1300190,3464234;1360143,3481410;1405472,3495943;1450802,3509155;1490282,3525010;1481509,3531616;1458113,3527652;1374765,3499907;1333823,3485373;1292880,3469518;1238776,3452343;1191984,3433846;1155428,3416670;1132032,3399495;1200759,3366465;1281182,3403459;1270947,3408744;1177363,3367785;1200759,3366465;903922,3276622;1003355,3326828;1023826,3347968;977034,3325506;941940,3305689;903922,3276622;1078282,3242720;1078295,3243096;1083234,3248497;1083778,3246233;3213733,3155991;3208423,3156390;3120688,3213203;3034415,3255482;2973001,3288512;2939370,3301724;2904276,3314937;2861870,3334756;2829700,3351931;2782909,3369107;2734655,3384962;2721494,3396852;2701023,3403459;2649845,3411386;2584043,3429883;2524092,3447058;2458290,3464235;2376404,3482732;2260887,3499907;2257963,3503872;2202422,3516418;2203860,3517084;2265540,3503150;2266736,3499907;2382254,3482732;2464140,3464235;2529941,3447058;2589894,3429883;2655694,3411386;2706873,3403459;2672228,3422242;2673241,3421956;2709798,3402137;2730269,3395532;2731632,3395190;2740504,3386282;2788759,3370428;2835551,3353253;2867720,3336076;2910125,3316259;2945219,3303046;2969284,3293593;2981776,3285870;3043190,3252840;3129462,3210561;706269,3137720;711820,3142023;713716,3142895;3223548,3103230;3223046,3103542;3223046,3103919;3225370,3104219;3225970,3103542;3255138,3083508;3246505,3088897;3244979,3090329;3250898,3086906;586875,3016958;642101,3075711;598312,3028231;3358670,3016920;3358540,3016961;3357572,3022948;3334176,3046730;3306393,3074475;3308068,3074127;3334176,3048050;3357572,3024269;3358670,3016920;729797,2987168;732692,2990354;732838,2989917;513503,2956886;551521,2979347;553388,2981333;570712,2984797;610010,3017662;664113,3057298;687509,3086365;700669,3100899;756234,3143178;740150,3155068;688403,3103116;686048,3103542;735018,3152705;740150,3155068;756236,3143178;895148,3242269;867367,3250196;877602,3256803;836659,3258124;810338,3242269;785481,3225094;724066,3178850;667038,3132608;614397,3086365;589540,3063905;566144,3040123;574917,3029553;604162,3053335;636332,3075795;675811,3114111;679167,3116712;636332,3075795;605624,3053335;576379,3029553;544209,2993880;513503,2956886;3734832,2746813;3734091,2747100;3718120,2781733;3719480,2581291;3680730,2631866;3661720,2663575;3642711,2692642;3597381,2746813;3557901,2800982;3522807,2844583;3519881,2846199;3517486,2849404;3521344,2847225;3556438,2803626;3595919,2749455;3641248,2695286;3660258,2666219;3679267,2634510;3718748,2582982;3870822,2563164;3851812,2614691;3818181,2670182;3784549,2726995;3753842,2762667;3774314,2725673;3791861,2688679;3805020,2668861;3822567,2642437;3838652,2616013;3870822,2563164;3776174,2449910;3740681,2506351;3740029,2507707;3775775,2450860;3795640,2322075;3752981,2427387;3663244,2593124;3650106,2611893;3650022,2612048;3619314,2659612;3588607,2711140;3553514,2750777;3524269,2795698;3351723,2971420;3294695,3015021;3289224,3018780;3286864,3020938;3263017,3038503;3243517,3058620;3171866,3107506;3160640,3113914;3130145,3136376;3125742,3138960;3119225,3144500;3062199,3178852;3005170,3210561;2998643,3213550;2960030,3236211;2948060,3241667;2936445,3248876;2896964,3268695;2860075,3281767;2777859,3319237;2584970,3384239;2450557,3415467;2559186,3396852;2579657,3392888;2645457,3371748;2686400,3359858;2752202,3329469;2826776,3305687;2874555,3288758;2895502,3277942;2914509,3272659;2940831,3259445;2947747,3255102;2965690,3239628;3005170,3218488;3050086,3198594;3066584,3189420;3123613,3155068;3148470,3133929;3176254,3118074;3247903,3069190;3299083,3025589;3356109,2981990;3528655,2806267;3552401,2769793;3553514,2766630;3591532,2713781;3603230,2697927;3618784,2678434;3623701,2670182;3654408,2622618;3714361,2510314;3772851,2390084;3790032,2341198;3955631,2205113;3951245,2207755;3951245,2207755;3969443,2126810;3968918,2129147;3973178,2133767;3986339,2146979;3995112,2141695;3995333,2140681;3989263,2144337;3974641,2132445;3956409,1976723;3955388,1976775;3953538,1976868;3954169,1983148;3952708,2016179;3946859,2035997;3911765,2086203;3902991,2129804;3894218,2144337;3879595,2207755;3863510,2257962;3845963,2306848;3835728,2345162;3824030,2384799;3833359,2371688;3841577,2343840;3848887,2304204;3866434,2255319;3882520,2205113;3897142,2141695;3905916,2127160;3914689,2083561;3949783,2033355;3926387,2135088;3908840,2219646;3869359,2327986;3861549,2338963;3858210,2355402;3847426,2383478;3806483,2464072;3787473,2506351;3775775,2528812;3761153,2552594;3721673,2616013;3679267,2678109;3625164,2761347;3565211,2843262;3525732,2889504;3483326,2934426;3468703,2952923;3452619,2971420;3427760,2989917;3387104,3030590;3388279,3034838;3345874,3074475;3300544,3103542;3263989,3129966;3229358,3152832;3234744,3152427;3272762,3127324;3309319,3100899;3354648,3071832;3397054,3032196;3395591,3026911;3436534,2985954;3461393,2967457;3477477,2948960;3492099,2930463;3534505,2885541;3573985,2839298;3633938,2757382;3688040,2674146;3730446,2612048;3769926,2548630;3784549,2524848;3796247,2502388;3815256,2460109;3856199,2379514;3872283,2325345;3911765,2217005;3929312,2132447;3952708,2030712;3957983,2012842;3954169,2012215;3955631,1979185;3987800,1948797;3970774,2012902;3970775,2012902;3987802,1948798;4000961,1935584;3992188,1952761;3990178,1988763;3989263,2022785;3974641,2063440;3974641,2068084;3992188,2022785;3995112,1952760;4001930,1939414;3938084,1878771;3928503,1899235;3924924,1928979;3920311,1915084;3918624,1917046;3923463,1931621;3920538,1952761;3926387,1969936;3930921,1969709;3927849,1960687;3930773,1939547;3938084,1878771;4060914,1843099;4063838,1844420;4062375,1899911;4063838,1938227;4059451,2008251;4055065,2047887;4041904,2106021;4037518,2154907;4015584,2244750;3995112,2322701;3958557,2337235;3961481,2329308;3967330,2273816;3989263,2215683;4006810,2206435;4006810,2206434;4025820,2106021;4036055,2058457;4044829,2009573;4052141,1963329;4055065,1919730;4056526,1882736;4059451,1862917;4060914,1843099;205944,1230495;206672,1230824;206741,1230639;294166,1041120;261996,1095289;235676,1115108;235613,1116373;233068,1166953;233141,1166832;235676,1116429;261996,1096610;294166,1042441;295262,1043101;295810,1042111;311711,926173;291240,939386;260533,997519;267558,1002597;267787,1001706;261996,997519;292703,939386;310830,927687;424305,850865;422458,852201;414618,879436;409682,893144;275156,1115108;256146,1169278;238599,1224769;200580,1341036;175723,1420309;164025,1479765;158176,1510152;153788,1540541;140629,1622456;136242,1672663;143554,1725511;146980,1696715;146478,1687195;152327,1631704;165486,1549789;175924,1538471;191081,1446822;190345,1430879;204791,1393459;213387,1362042;210817,1367460;202043,1364818;180109,1421631;181572,1453340;171335,1514116;169874,1524686;155251,1540541;159637,1510152;165486,1479765;177184,1420309;202043,1341036;240062,1224769;257609,1169278;276617,1115108;411144,893144;424305,850865;450627,718743;450625,718743;457936,724028;457936,724026;714112,530637;713831,530840;712978,531712;701036,543020;698016,546989;696043,549003;687509,560197;598313,655324;573454,681749;548597,709494;438677,819268;550058,708173;574916,680427;599775,654002;688971,558875;698016,546989;712978,531712;751231,439531;738611,443504;729224,446652;726991,449213;710905,462425;669962,486207;642181,513953;615860,541698;598313,556232;597717,555558;581131,573574;552983,605118;507654,650040;514964,657965;515104,657854;509115,651360;554444,606439;599775,556232;617322,541700;643642,513953;671424,486208;712367,462426;728452,449214;745999,443269;751538,441716;2869182,200825;2943756,231213;2975925,254994;2904276,223285;2869182,200825;2626449,104376;2684939,116266;2766825,153260;2626449,104376;1746178,95623;1715470,99091;1649668,107018;1585329,120230;1557547,128158;1525378,136085;1454984,148580;1442029,153261;1352833,181006;1265098,212715;1203683,237819;1162740,252352;1061845,294631;1013591,322377;966799,350122;892224,400329;822036,450535;754862,503483;760622,509990;774879,501154;787014,492982;830810,458462;900997,408256;975571,358050;1022363,330303;1070618,302558;1171512,260279;1210994,241782;1272408,216678;1360143,184969;1449339,157224;1486808,150575;1504908,144986;1751265,96964;2269113,67216;2300367,70024;2342773,83236;2310604,79273;2243340,67381;2269113,67216;2439281,56812;2499233,60775;2572345,87199;2481686,72666;2439281,56812;1950160,56482;1781270,64739;1664290,79272;1608725,92484;1560470,108339;1493207,116266;1238776,204788;1146655,241782;1118871,251030;1094014,262922;1047222,285382;974110,319733;918544,359370;757697,472995;724083,499405;691198,526536;691895,527166;438927,795372;387748,858791;364352,897107;340956,932779;297089,1006767;249371,1074709;248835,1076792;232750,1116429;221052,1134926;218127,1137568;205151,1176545;202043,1199666;199119,1232696;178647,1286867;159637,1341036;139166,1420309;127468,1492977;120158,1565643;130393,1515437;131341,1511294;133317,1491655;145015,1418989;148678,1420093;148996,1418865;145017,1417667;165488,1338394;184496,1284223;204874,1230302;203506,1230054;206431,1197024;222515,1134926;234213,1116429;234606,1115464;250298,1076792;298552,1008089;342419,934101;365815,898429;389211,860113;440390,796694;693358,528487;760622,472996;921469,359371;977034,319735;1050147,285383;1096939,262922;1121798,251032;1149579,241782;1241702,204788;1496133,116267;1563396,108340;1611649,92485;1667215,79273;1784195,64739;1953085,56977;2088833,61092;2155605,0;2224330,3963;2294518,10570;2341310,21139;2372018,34352;2410036,27745;2467063,39637;2502157,48884;2500696,50206;2499233,59454;2439281,55491;2418810,50206;2398338,46242;2358857,38315;2319377,30387;2278434,25102;2233105,25102;2196548,25102;2139521,25102;2136843,24330;2111738,35672;2120511,48884;2208246,64739;2169204,65355;2169862,65401;2211171,64739;2246265,68703;2313528,80594;2345697,84558;2399801,95128;2455367,105697;2509469,117588;2563573,132122;2589894,138727;2616214,146655;2616553,146935;2635428,149875;2681168,165233;2687558,173981;2689326,174401;2730269,188934;2765363,202146;2800457,216680;2826778,229892;2844324,237819;2863333,247067;2927672,280098;3009558,327662;3051964,354087;3053192,354879;3074862,366774;3900067,1769111;3899450,1780168;3916151,1782323;3932235,1792893;3939547,1828565;3967329,1870844;3979028,1871805;3979028,1861596;3990915,1831761;3990725,1825924;4002423,1790250;4018508,1790250;4043365,1775718;4046290,1833851;4038980,1861596;4030206,1888021;4025819,1931621;4024357,1954082;4021433,1976543;4015198,1980299;4015584,1981826;4021557,1978228;4024357,1956724;4025819,1934264;4030206,1890663;4038980,1864239;4046290,1836494;4057988,1844421;4056526,1864239;4053602,1884058;4052139,1921052;4049214,1964651;4041904,2010895;4033131,2059779;4022894,2107343;4003886,2207755;3986339,2217005;3964404,2275138;3958555,2330629;3955631,2338557;3930773,2399333;3923461,2404618;3892755,2469357;3924924,2404618;3932235,2399333;3885443,2519563;3860585,2531455;3855430,2540772;3856199,2542023;3862048,2531453;3886906,2519563;3869359,2564484;3837189,2617333;3821105,2643758;3803559,2670182;3790398,2690000;3771389,2728316;3750918,2765310;3718748,2804946;3686579,2841940;3687919,2839446;3651483,2884219;3572522,2962172;3556977,2983783;3572522,2963492;3651483,2885540;3591532,2967455;3560641,2996689;3535844,3013159;3534504,3015021;3519000,3025797;3518420,3029553;3449693,3092972;3376581,3153748;3373200,3155965;3348799,3184135;3290309,3223772;3235643,3260817;3235447,3261032;3290309,3225094;3348799,3185457;3300544,3229057;3261247,3252178;3234062,3262553;3233281,3263410;3204036,3280585;3193016,3285200;3165288,3305524;3138235,3322864;3097292,3346646;3084133,3347968;3069506,3353842;3067232,3355403;3085594,3349288;3098755,3347968;3046115,3383640;3012482,3399496;2978851,3414029;2955096,3417248;2951068,3419314;2839937,3462913;2834271,3464077;2800457,3484053;2819466,3489337;2749278,3517084;2755127,3498587;2731731,3506514;2709798,3513119;2664467,3526332;2658411,3519764;2636684,3523689;2610363,3528974;2556261,3540866;2554477,3541615;2605977,3530295;2632298,3525010;2654231,3521047;2663004,3527652;2708335,3514440;2730268,3507835;2753664,3499907;2747815,3518404;2686400,3544829;2683390,3544067;2641071,3559361;2605977,3568611;2553337,3580501;2531586,3578850;2486093,3586848;2484610,3589750;2363244,3610890;2335461,3604283;2312065,3604283;2271122,3616174;2234567,3618817;2198010,3620137;2194038,3618600;2160724,3623937;2120511,3617495;2121974,3616174;2129285,3606925;2095654,3602962;2111738,3595035;2159993,3593713;2206785,3592392;2274047,3593713;2320839,3589750;2408573,3572574;2467063,3560683;2510931,3559361;2513983,3558081;2471451,3559363;2412961,3571253;2325226,3588430;2278434,3592392;2211171,3591072;2164379,3592392;2116124,3593714;2117587,3588430;2127822,3575217;2578194,3507835;2883804,3403459;2964227,3365143;3009558,3344003;3056350,3321543;3144084,3273980;3214272,3225094;3345874,3132608;3382430,3106184;3417524,3078439;3470165,3034838;3492099,3001809;3523605,2975713;3523859,2974073;3493562,2999166;3471628,3032196;3418987,3075797;3383893,3103542;3347337,3129966;3215735,3222451;3145547,3271337;3057813,3318901;3011021,3341361;2965690,3362500;2885267,3400817;2579657,3505192;2129285,3572575;2095654,3572575;2091267,3562005;2056173,3560683;2024003,3572575;1930419,3573895;1861694,3571253;1828062,3568611;1794431,3563326;1814691,3543801;1810515,3544829;1735034,3532199;1731554,3532938;1586792,3509156;1529764,3498587;1480047,3490659;1420096,3465556;1345521,3440453;1268022,3412707;1281182,3403459;1335286,3412707;1358682,3431204;1439104,3452343;1598490,3489337;1637970,3495944;1680376,3502550;1727168,3511799;1778733,3521873;1782732,3521047;1830987,3527653;1832448,3525011;1902636,3527653;1914334,3528974;2022540,3528974;2101501,3531616;2195085,3525011;2206783,3525011;2211171,3535581;2303292,3525011;2364706,3511799;2399800,3506514;2421734,3503872;2469988,3493302;2509469,3485374;2548949,3476125;2621368,3464801;2630836,3461593;2554800,3473483;2515318,3482732;2475838,3490659;2427583,3501229;2405650,3503872;2370556,3509156;2275510,3517084;2211171,3522369;2199473,3522369;2105889,3528974;2026928,3526332;1918721,3526332;1907023,3525011;1861694,3507835;1836836,3522369;1836773,3522482;1857307,3510477;1902637,3527652;1832450,3525010;1833002,3524686;1787119,3518404;1733017,3507835;1686225,3498587;1643819,3491980;1604339,3485374;1444953,3448380;1364531,3427241;1341135,3408744;1287031,3399495;1206608,3362500;1183212,3363822;1099863,3325506;1085241,3301724;1088165,3300404;1139344,3325506;1190522,3350610;1205145,3342683;1145193,3307009;1095477,3287192;1026751,3251518;968261,3217166;876140,3181494;841046,3155070;848357,3152427;883450,3161675;810338,3092972;769395,3062585;731377,3032196;683123,2996524;612936,2926498;608120,2912899;593926,2900074;545672,2852510;539823,2828728;520813,2804946;518549,2801738;495954,2787770;452087,2730958;427229,2678109;424305,2678109;390674,2619976;358505,2561842;324872,2494461;294166,2425757;324872,2471999;355580,2530133;365815,2561842;370046,2567447;364839,2542986;351260,2520719;329157,2475810;302938,2436326;270768,2357052;243207,2275789;234158,2252100;194741,2109938;177309,2006736;177184,2009573;178647,2030712;185958,2079598;194731,2129804;180109,2086203;169874,2030712;158176,2030712;150864,1980506;140629,1948797;131856,1918409;106997,1894627;99686,1894627;92374,1861596;89450,1819317;95299,1759863;98223,1738724;103203,1724224;100782,1691160;104072,1642274;109921,1632366;109921,1626419;98223,1646238;87988,1633026;68978,1609244;65506,1590417;64592,1592068;58743,1644916;54356,1697765;49970,1738724;49970,1823280;51431,1866881;54356,1910481;41196,1951439;38272,1951439;29498,1872166;29498,1790250;36809,1726832;49964,1738717;38272,1725511;35347,1677948;38272,1605280;39733,1585462;44121,1552431;61668,1492977;70410,1453480;67517,1444091;57280,1496940;39733,1556395;35347,1589425;33884,1609244;30960,1681910;33884,1729474;26574,1792893;26574,1874808;35347,1954082;38272,1954082;57280,2029392;67517,2091488;89450,2154907;123995,2291281;127011,2317417;133319,2317417;165488,2387441;177186,2423115;155251,2392726;131856,2345162;130394,2358374;117672,2322742;108460,2324023;98223,2293635;63129,2220968;41196,2156229;39733,2102058;29498,2038640;22186,1975221;6102,1928979;16337,1683232;26574,1619814;17800,1585462;35347,1490335;39733,1467873;51431,1391242;82139,1335751;74827,1411061;82136,1398153;86525,1367295;87988,1333109;101148,1289508;121619,1223447;146478,1156066;148340,1154172;159639,1100574;175723,1062258;194733,1030549;232751,964488;263458,905034;307325,828403;339495,795372;365815,749130;387750,720063;411145,709494;416994,701566;440390,659287;485719,611723;486954,631603;483647,639959;531048,595869;554444,568124;585152,541700;587799,544356;586615,543020;624634,508668;662652,476959;703595,437323;760622,399007;822036,358050;858756,334903;883450,314449;927318,290667;974110,268207;980304,265328;996227,251197;1022365,233855;1051062,220643;1071363,216420;1075004,214036;1472735,68702;1487493,65803;1528301,52847;1556449,47728;1571127,47615;1576556,46242;1909948,6605;2004628,6275;2105889,7926;2107774,9203;2157068,3963;2202397,10568;2247728,18496;2271114,23299;2246265,17175;2200934,9248;2155605,2642;215560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F8E2827" wp14:editId="44A5540C">
              <wp:simplePos x="0" y="0"/>
              <wp:positionH relativeFrom="page">
                <wp:posOffset>4808220</wp:posOffset>
              </wp:positionH>
              <wp:positionV relativeFrom="page">
                <wp:posOffset>9197340</wp:posOffset>
              </wp:positionV>
              <wp:extent cx="4246297" cy="3624360"/>
              <wp:effectExtent l="0" t="0" r="1905" b="0"/>
              <wp:wrapNone/>
              <wp:docPr id="4" name="Group 4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297" cy="3624360"/>
                        <a:chOff x="0" y="0"/>
                        <a:chExt cx="4246297" cy="3624044"/>
                      </a:xfrm>
                      <a:solidFill>
                        <a:schemeClr val="accent5">
                          <a:lumMod val="75000"/>
                        </a:schemeClr>
                      </a:solidFill>
                    </wpg:grpSpPr>
                    <wps:wsp>
                      <wps:cNvPr id="5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8"/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7C7B0F" id="Group 4" o:spid="_x0000_s1026" alt="decorative element" style="position:absolute;margin-left:378.6pt;margin-top:724.2pt;width:334.35pt;height:285.4pt;z-index:-251654144;mso-position-horizontal-relative:page;mso-position-vertical-relative:page" coordsize="42462,3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KJXE8oTAs0CRaHIsO5SKWGAiUTmW3eRY&#10;digVscBEonIsu8mx7MqxhMB6C8qx7CbHskOp5D4wOZZdOZYQeE1QJJocy64cSwg8CxSJJseyK8cS&#10;As8CRaLJsezKsYTAskA5lt3kWHblWELgWaBINDmWXTmWEHgWKBJNjmVXjiUEngWKRJNj2ZVjCYFn&#10;gSLR5Fh25VhC4FhwKMcSAq8A4VgOk2M5lGMJgWeBjM6HybEcyrGEwLNARufD5FgO5VhC4Fkg88TD&#10;5FgO5VhC4Fkg88TD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61715 [2408]" stroked="f"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F263CE" w:rsidRPr="005C2287">
      <w:rPr>
        <w:rFonts w:ascii="Arial" w:hAnsi="Arial" w:cs="Arial"/>
        <w:i/>
        <w:color w:val="404040"/>
        <w:sz w:val="16"/>
        <w:szCs w:val="16"/>
      </w:rPr>
      <w:t>Your Biz Accounting &amp; Bookkeeping   ABN: 85 045 869 626</w:t>
    </w:r>
  </w:p>
  <w:p w14:paraId="4FB1D7B9" w14:textId="53A8DE23" w:rsidR="00F263CE" w:rsidRPr="005C2287" w:rsidRDefault="00F263CE" w:rsidP="00F263CE">
    <w:pPr>
      <w:pStyle w:val="Quote"/>
      <w:jc w:val="both"/>
      <w:rPr>
        <w:rFonts w:ascii="Arial" w:hAnsi="Arial" w:cs="Arial"/>
        <w:color w:val="404040"/>
        <w:sz w:val="16"/>
        <w:szCs w:val="16"/>
      </w:rPr>
    </w:pPr>
    <w:r w:rsidRPr="005C2287">
      <w:rPr>
        <w:rFonts w:ascii="Arial" w:hAnsi="Arial" w:cs="Arial"/>
        <w:color w:val="404040"/>
        <w:sz w:val="16"/>
        <w:szCs w:val="16"/>
      </w:rPr>
      <w:t xml:space="preserve">1A, 8 Villanova Street, Wanneroo   WA   6065   PO Box 477, </w:t>
    </w:r>
    <w:r w:rsidR="002E3AF7" w:rsidRPr="005C2287">
      <w:rPr>
        <w:rFonts w:ascii="Arial" w:hAnsi="Arial" w:cs="Arial"/>
        <w:color w:val="404040"/>
        <w:sz w:val="16"/>
        <w:szCs w:val="16"/>
      </w:rPr>
      <w:t>Wanneroo, WA</w:t>
    </w:r>
    <w:r w:rsidRPr="005C2287">
      <w:rPr>
        <w:rFonts w:ascii="Arial" w:hAnsi="Arial" w:cs="Arial"/>
        <w:color w:val="404040"/>
        <w:sz w:val="16"/>
        <w:szCs w:val="16"/>
      </w:rPr>
      <w:t xml:space="preserve">   6946</w:t>
    </w:r>
  </w:p>
  <w:p w14:paraId="7A01A24C" w14:textId="033EE87D" w:rsidR="00F263CE" w:rsidRPr="005C2287" w:rsidRDefault="00F263CE" w:rsidP="002E3AF7">
    <w:pPr>
      <w:pStyle w:val="Quote"/>
      <w:jc w:val="both"/>
      <w:rPr>
        <w:rFonts w:ascii="Garamond" w:hAnsi="Garamond"/>
        <w:b/>
        <w:color w:val="333333"/>
        <w:spacing w:val="14"/>
        <w:sz w:val="16"/>
        <w:szCs w:val="16"/>
      </w:rPr>
    </w:pPr>
    <w:r w:rsidRPr="005C2287">
      <w:rPr>
        <w:rFonts w:ascii="Arial" w:hAnsi="Arial" w:cs="Arial"/>
        <w:color w:val="404040"/>
        <w:sz w:val="16"/>
        <w:szCs w:val="16"/>
      </w:rPr>
      <w:t xml:space="preserve">Email: </w:t>
    </w:r>
    <w:hyperlink r:id="rId1" w:history="1">
      <w:r w:rsidRPr="005C2287">
        <w:rPr>
          <w:rStyle w:val="Hyperlink"/>
          <w:rFonts w:ascii="Arial" w:hAnsi="Arial" w:cs="Arial"/>
          <w:color w:val="404040"/>
          <w:sz w:val="16"/>
          <w:szCs w:val="16"/>
        </w:rPr>
        <w:t>admin@ybab.com.au</w:t>
      </w:r>
    </w:hyperlink>
    <w:r w:rsidRPr="005C2287">
      <w:rPr>
        <w:rFonts w:ascii="Arial" w:hAnsi="Arial" w:cs="Arial"/>
        <w:color w:val="404040"/>
        <w:sz w:val="16"/>
        <w:szCs w:val="16"/>
      </w:rPr>
      <w:t xml:space="preserve">   Phone: 9306 2274   Website: www.ybab.com.au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B0D9B9" w14:textId="77777777" w:rsidR="00153895" w:rsidRDefault="00153895" w:rsidP="001E7D29">
      <w:r>
        <w:separator/>
      </w:r>
    </w:p>
  </w:footnote>
  <w:footnote w:type="continuationSeparator" w:id="0">
    <w:p w14:paraId="2B50909F" w14:textId="77777777" w:rsidR="00153895" w:rsidRDefault="00153895" w:rsidP="001E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EB3D0" w14:textId="0CF5A985" w:rsidR="00066754" w:rsidRDefault="00066754" w:rsidP="00015440">
    <w:pPr>
      <w:pStyle w:val="Header"/>
      <w:rPr>
        <w:noProof/>
      </w:rPr>
    </w:pPr>
    <w:r>
      <w:rPr>
        <w:noProof/>
      </w:rPr>
      <w:t xml:space="preserve"> </w:t>
    </w:r>
  </w:p>
  <w:p w14:paraId="4364F45D" w14:textId="51FB4958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A28DE"/>
    <w:multiLevelType w:val="hybridMultilevel"/>
    <w:tmpl w:val="29809E9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09D26D6E"/>
    <w:multiLevelType w:val="hybridMultilevel"/>
    <w:tmpl w:val="A56A6BA8"/>
    <w:lvl w:ilvl="0" w:tplc="9EE063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91F2BC4"/>
    <w:multiLevelType w:val="hybridMultilevel"/>
    <w:tmpl w:val="7AF2FAB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D384738"/>
    <w:multiLevelType w:val="multilevel"/>
    <w:tmpl w:val="1E68E76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2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3" w15:restartNumberingAfterBreak="0">
    <w:nsid w:val="7FAF2F19"/>
    <w:multiLevelType w:val="hybridMultilevel"/>
    <w:tmpl w:val="B8FA0456"/>
    <w:lvl w:ilvl="0" w:tplc="9EE063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1"/>
  </w:num>
  <w:num w:numId="3">
    <w:abstractNumId w:val="22"/>
  </w:num>
  <w:num w:numId="4">
    <w:abstractNumId w:val="14"/>
  </w:num>
  <w:num w:numId="5">
    <w:abstractNumId w:val="4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20"/>
  </w:num>
  <w:num w:numId="18">
    <w:abstractNumId w:val="18"/>
  </w:num>
  <w:num w:numId="19">
    <w:abstractNumId w:val="17"/>
  </w:num>
  <w:num w:numId="20">
    <w:abstractNumId w:val="16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6"/>
  </w:num>
  <w:num w:numId="26">
    <w:abstractNumId w:val="12"/>
  </w:num>
  <w:num w:numId="27">
    <w:abstractNumId w:val="25"/>
  </w:num>
  <w:num w:numId="28">
    <w:abstractNumId w:val="12"/>
  </w:num>
  <w:num w:numId="29">
    <w:abstractNumId w:val="35"/>
  </w:num>
  <w:num w:numId="30">
    <w:abstractNumId w:val="26"/>
  </w:num>
  <w:num w:numId="31">
    <w:abstractNumId w:val="42"/>
  </w:num>
  <w:num w:numId="32">
    <w:abstractNumId w:val="37"/>
  </w:num>
  <w:num w:numId="33">
    <w:abstractNumId w:val="19"/>
  </w:num>
  <w:num w:numId="34">
    <w:abstractNumId w:val="29"/>
  </w:num>
  <w:num w:numId="35">
    <w:abstractNumId w:val="11"/>
  </w:num>
  <w:num w:numId="36">
    <w:abstractNumId w:val="31"/>
  </w:num>
  <w:num w:numId="37">
    <w:abstractNumId w:val="34"/>
  </w:num>
  <w:num w:numId="38">
    <w:abstractNumId w:val="27"/>
  </w:num>
  <w:num w:numId="39">
    <w:abstractNumId w:val="41"/>
  </w:num>
  <w:num w:numId="40">
    <w:abstractNumId w:val="32"/>
  </w:num>
  <w:num w:numId="41">
    <w:abstractNumId w:val="23"/>
  </w:num>
  <w:num w:numId="42">
    <w:abstractNumId w:val="33"/>
  </w:num>
  <w:num w:numId="43">
    <w:abstractNumId w:val="38"/>
  </w:num>
  <w:num w:numId="44">
    <w:abstractNumId w:val="43"/>
  </w:num>
  <w:num w:numId="45">
    <w:abstractNumId w:val="10"/>
  </w:num>
  <w:num w:numId="46">
    <w:abstractNumId w:val="13"/>
  </w:num>
  <w:num w:numId="47">
    <w:abstractNumId w:val="28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3E8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003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3895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3AF7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3F508F"/>
    <w:rsid w:val="00410612"/>
    <w:rsid w:val="00411F8B"/>
    <w:rsid w:val="004203B0"/>
    <w:rsid w:val="004230D9"/>
    <w:rsid w:val="00424553"/>
    <w:rsid w:val="00435FDF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668A3"/>
    <w:rsid w:val="00570173"/>
    <w:rsid w:val="005C2287"/>
    <w:rsid w:val="005D3902"/>
    <w:rsid w:val="005E0ED9"/>
    <w:rsid w:val="00616B41"/>
    <w:rsid w:val="00620AE8"/>
    <w:rsid w:val="0064628C"/>
    <w:rsid w:val="0065214E"/>
    <w:rsid w:val="00655EE2"/>
    <w:rsid w:val="0066434D"/>
    <w:rsid w:val="006733E8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B6036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54FE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45D56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0790A"/>
    <w:rsid w:val="00D2343F"/>
    <w:rsid w:val="00D31AB7"/>
    <w:rsid w:val="00D50D23"/>
    <w:rsid w:val="00D512BB"/>
    <w:rsid w:val="00D53571"/>
    <w:rsid w:val="00DA3B1A"/>
    <w:rsid w:val="00DC6078"/>
    <w:rsid w:val="00DC79AD"/>
    <w:rsid w:val="00DD1A04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263CE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1CB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A04"/>
    <w:pPr>
      <w:spacing w:after="0" w:line="240" w:lineRule="auto"/>
      <w:ind w:left="0"/>
    </w:pPr>
    <w:rPr>
      <w:rFonts w:ascii="Times New Roman" w:hAnsi="Times New Roman"/>
      <w:sz w:val="20"/>
      <w:szCs w:val="20"/>
      <w:lang w:val="en-AU"/>
    </w:rPr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rPr>
      <w:rFonts w:ascii="Arial" w:eastAsiaTheme="majorEastAsia" w:hAnsi="Arial" w:cs="Arial"/>
      <w:sz w:val="22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29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ybab.com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wen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2021-03-08T07:29:00Z</dcterms:created>
  <dcterms:modified xsi:type="dcterms:W3CDTF">2021-03-11T06:58:00Z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