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E052F" w14:textId="4E7BC5E9" w:rsidR="005C2287" w:rsidRDefault="006733E8" w:rsidP="005C2287">
      <w:pPr>
        <w:ind w:left="0"/>
        <w:jc w:val="center"/>
        <w:rPr>
          <w:rFonts w:ascii="Calibri" w:hAnsi="Calibri" w:cs="Calibri"/>
          <w:b/>
          <w:bCs/>
          <w:smallCaps/>
          <w:sz w:val="28"/>
          <w:szCs w:val="28"/>
          <w:u w:val="single"/>
        </w:rPr>
      </w:pPr>
      <w:r w:rsidRPr="00CE7134">
        <w:rPr>
          <w:rFonts w:ascii="Calibri" w:hAnsi="Calibri" w:cs="Calibri"/>
          <w:b/>
          <w:bCs/>
          <w:smallCaps/>
          <w:sz w:val="28"/>
          <w:szCs w:val="28"/>
          <w:u w:val="single"/>
        </w:rPr>
        <w:t>DOCUMENTS &amp;</w:t>
      </w:r>
      <w:r w:rsidRPr="00CE7134">
        <w:rPr>
          <w:rFonts w:ascii="Calibri" w:hAnsi="Calibri" w:cs="Calibri"/>
          <w:b/>
          <w:bCs/>
          <w:caps/>
          <w:sz w:val="28"/>
          <w:szCs w:val="28"/>
          <w:u w:val="single"/>
        </w:rPr>
        <w:t xml:space="preserve"> Information</w:t>
      </w:r>
      <w:r w:rsidRPr="00CE7134">
        <w:rPr>
          <w:rFonts w:ascii="Calibri" w:hAnsi="Calibri" w:cs="Calibri"/>
          <w:b/>
          <w:bCs/>
          <w:smallCaps/>
          <w:sz w:val="28"/>
          <w:szCs w:val="28"/>
          <w:u w:val="single"/>
        </w:rPr>
        <w:t xml:space="preserve"> REQUIRED TO COMPLETE</w:t>
      </w:r>
    </w:p>
    <w:p w14:paraId="027E7EEE" w14:textId="6EB4C106" w:rsidR="00275260" w:rsidRPr="005C2287" w:rsidRDefault="006733E8" w:rsidP="005C2287">
      <w:pPr>
        <w:ind w:left="0"/>
        <w:jc w:val="center"/>
        <w:rPr>
          <w:rFonts w:ascii="Calibri" w:hAnsi="Calibri" w:cs="Calibri"/>
          <w:b/>
          <w:bCs/>
          <w:caps/>
          <w:sz w:val="28"/>
          <w:szCs w:val="28"/>
          <w:u w:val="single"/>
        </w:rPr>
      </w:pPr>
      <w:r w:rsidRPr="005C2287">
        <w:rPr>
          <w:rFonts w:ascii="Calibri" w:hAnsi="Calibri" w:cs="Calibri"/>
          <w:b/>
          <w:bCs/>
          <w:caps/>
          <w:sz w:val="28"/>
          <w:szCs w:val="28"/>
          <w:u w:val="single"/>
        </w:rPr>
        <w:t>Individual</w:t>
      </w:r>
      <w:r w:rsidRPr="005C2287">
        <w:rPr>
          <w:rFonts w:ascii="Calibri" w:hAnsi="Calibri" w:cs="Calibri"/>
          <w:b/>
          <w:bCs/>
          <w:smallCaps/>
          <w:sz w:val="28"/>
          <w:szCs w:val="28"/>
          <w:u w:val="single"/>
        </w:rPr>
        <w:t xml:space="preserve"> TAX RETURNS</w:t>
      </w:r>
    </w:p>
    <w:p w14:paraId="5AE3983F" w14:textId="77777777" w:rsidR="002E3AF7" w:rsidRPr="006733E8" w:rsidRDefault="002E3AF7" w:rsidP="005C2287">
      <w:pPr>
        <w:pStyle w:val="Subtitle"/>
        <w:ind w:left="720"/>
        <w:jc w:val="center"/>
        <w:rPr>
          <w:rFonts w:ascii="Calibri" w:hAnsi="Calibri" w:cs="Calibri"/>
          <w:b/>
          <w:bCs/>
          <w:smallCaps/>
          <w:sz w:val="28"/>
          <w:szCs w:val="28"/>
          <w:u w:val="single"/>
        </w:rPr>
      </w:pPr>
    </w:p>
    <w:p w14:paraId="68B1039A" w14:textId="65CF23F3" w:rsidR="006733E8" w:rsidRPr="00CE7134" w:rsidRDefault="006733E8" w:rsidP="006733E8">
      <w:pPr>
        <w:numPr>
          <w:ilvl w:val="0"/>
          <w:numId w:val="44"/>
        </w:numPr>
        <w:spacing w:after="0" w:line="360" w:lineRule="auto"/>
        <w:rPr>
          <w:rFonts w:ascii="Calibri" w:hAnsi="Calibri" w:cs="Calibri"/>
          <w:sz w:val="22"/>
          <w:szCs w:val="22"/>
        </w:rPr>
      </w:pPr>
      <w:r w:rsidRPr="002E3AF7">
        <w:rPr>
          <w:rFonts w:ascii="Calibri" w:hAnsi="Calibri" w:cs="Calibri"/>
          <w:sz w:val="22"/>
          <w:szCs w:val="22"/>
          <w:u w:val="single"/>
        </w:rPr>
        <w:t>PAYMENT SUMMARIES</w:t>
      </w:r>
      <w:r>
        <w:rPr>
          <w:rFonts w:ascii="Calibri" w:hAnsi="Calibri" w:cs="Calibri"/>
          <w:sz w:val="22"/>
          <w:szCs w:val="22"/>
        </w:rPr>
        <w:t xml:space="preserve"> (Only available on ATO Portal in August)</w:t>
      </w:r>
    </w:p>
    <w:p w14:paraId="69E40DD9" w14:textId="0477CE09" w:rsidR="006733E8" w:rsidRPr="002E3AF7" w:rsidRDefault="006733E8" w:rsidP="006733E8">
      <w:pPr>
        <w:numPr>
          <w:ilvl w:val="0"/>
          <w:numId w:val="44"/>
        </w:numPr>
        <w:spacing w:after="0" w:line="360" w:lineRule="auto"/>
        <w:rPr>
          <w:rFonts w:ascii="Calibri" w:hAnsi="Calibri" w:cs="Calibri"/>
          <w:sz w:val="22"/>
          <w:szCs w:val="22"/>
          <w:u w:val="single"/>
        </w:rPr>
      </w:pPr>
      <w:r w:rsidRPr="002E3AF7">
        <w:rPr>
          <w:rFonts w:ascii="Calibri" w:hAnsi="Calibri" w:cs="Calibri"/>
          <w:sz w:val="22"/>
          <w:szCs w:val="22"/>
          <w:u w:val="single"/>
        </w:rPr>
        <w:t xml:space="preserve">OTHER INCOME </w:t>
      </w:r>
    </w:p>
    <w:p w14:paraId="6CF4350A" w14:textId="77777777" w:rsidR="006733E8" w:rsidRPr="00CE7134" w:rsidRDefault="006733E8" w:rsidP="006733E8">
      <w:pPr>
        <w:numPr>
          <w:ilvl w:val="1"/>
          <w:numId w:val="46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Bank interest</w:t>
      </w:r>
    </w:p>
    <w:p w14:paraId="6FA3C075" w14:textId="77777777" w:rsidR="006733E8" w:rsidRPr="00CE7134" w:rsidRDefault="006733E8" w:rsidP="006733E8">
      <w:pPr>
        <w:numPr>
          <w:ilvl w:val="1"/>
          <w:numId w:val="46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Trust distribution and/or partnership income</w:t>
      </w:r>
    </w:p>
    <w:p w14:paraId="781B4435" w14:textId="77777777" w:rsidR="006733E8" w:rsidRPr="00CE7134" w:rsidRDefault="006733E8" w:rsidP="006733E8">
      <w:pPr>
        <w:numPr>
          <w:ilvl w:val="1"/>
          <w:numId w:val="46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Dividends – statements for dividends received or reinvested</w:t>
      </w:r>
    </w:p>
    <w:p w14:paraId="4914A143" w14:textId="77777777" w:rsidR="006733E8" w:rsidRPr="00CE7134" w:rsidRDefault="006733E8" w:rsidP="006733E8">
      <w:pPr>
        <w:numPr>
          <w:ilvl w:val="1"/>
          <w:numId w:val="46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Employee share schemes</w:t>
      </w:r>
    </w:p>
    <w:p w14:paraId="377B527E" w14:textId="77777777" w:rsidR="006733E8" w:rsidRPr="00CE7134" w:rsidRDefault="006733E8" w:rsidP="006733E8">
      <w:pPr>
        <w:numPr>
          <w:ilvl w:val="1"/>
          <w:numId w:val="46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 xml:space="preserve">Foreign income – </w:t>
      </w:r>
      <w:proofErr w:type="gramStart"/>
      <w:r w:rsidRPr="00CE7134">
        <w:rPr>
          <w:rFonts w:ascii="Calibri" w:hAnsi="Calibri" w:cs="Calibri"/>
          <w:sz w:val="22"/>
          <w:szCs w:val="22"/>
        </w:rPr>
        <w:t>e.g.</w:t>
      </w:r>
      <w:proofErr w:type="gramEnd"/>
      <w:r w:rsidRPr="00CE7134">
        <w:rPr>
          <w:rFonts w:ascii="Calibri" w:hAnsi="Calibri" w:cs="Calibri"/>
          <w:sz w:val="22"/>
          <w:szCs w:val="22"/>
        </w:rPr>
        <w:t xml:space="preserve"> UK or other foreign pension</w:t>
      </w:r>
    </w:p>
    <w:p w14:paraId="11188CBC" w14:textId="77777777" w:rsidR="006733E8" w:rsidRPr="00CE7134" w:rsidRDefault="006733E8" w:rsidP="006733E8">
      <w:pPr>
        <w:numPr>
          <w:ilvl w:val="1"/>
          <w:numId w:val="46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 xml:space="preserve">Government allowances – </w:t>
      </w:r>
      <w:proofErr w:type="gramStart"/>
      <w:r w:rsidRPr="00CE7134">
        <w:rPr>
          <w:rFonts w:ascii="Calibri" w:hAnsi="Calibri" w:cs="Calibri"/>
          <w:sz w:val="22"/>
          <w:szCs w:val="22"/>
        </w:rPr>
        <w:t>e.g.</w:t>
      </w:r>
      <w:proofErr w:type="gramEnd"/>
      <w:r w:rsidRPr="00CE7134">
        <w:rPr>
          <w:rFonts w:ascii="Calibri" w:hAnsi="Calibri" w:cs="Calibri"/>
          <w:sz w:val="22"/>
          <w:szCs w:val="22"/>
        </w:rPr>
        <w:t xml:space="preserve"> parental leave, Newstart, pensions, Employment Termination Payment.</w:t>
      </w:r>
    </w:p>
    <w:p w14:paraId="75DBBD6B" w14:textId="0D192359" w:rsidR="006733E8" w:rsidRDefault="006733E8" w:rsidP="006733E8">
      <w:pPr>
        <w:numPr>
          <w:ilvl w:val="1"/>
          <w:numId w:val="46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Annual tax statements from Managed funds</w:t>
      </w:r>
    </w:p>
    <w:p w14:paraId="09C342EF" w14:textId="5156C9FA" w:rsidR="006733E8" w:rsidRDefault="006733E8" w:rsidP="006733E8">
      <w:pPr>
        <w:numPr>
          <w:ilvl w:val="1"/>
          <w:numId w:val="46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lump sum super</w:t>
      </w:r>
      <w:r>
        <w:rPr>
          <w:rFonts w:ascii="Calibri" w:hAnsi="Calibri" w:cs="Calibri"/>
          <w:sz w:val="22"/>
          <w:szCs w:val="22"/>
        </w:rPr>
        <w:t xml:space="preserve"> payments</w:t>
      </w:r>
    </w:p>
    <w:p w14:paraId="098F52AA" w14:textId="77777777" w:rsidR="006733E8" w:rsidRPr="006733E8" w:rsidRDefault="006733E8" w:rsidP="006733E8">
      <w:pPr>
        <w:spacing w:after="0" w:line="240" w:lineRule="auto"/>
        <w:ind w:left="1440"/>
        <w:rPr>
          <w:rFonts w:ascii="Calibri" w:hAnsi="Calibri" w:cs="Calibri"/>
          <w:sz w:val="22"/>
          <w:szCs w:val="22"/>
        </w:rPr>
      </w:pPr>
    </w:p>
    <w:p w14:paraId="22EB7AEE" w14:textId="77777777" w:rsidR="006733E8" w:rsidRPr="00CE7134" w:rsidRDefault="006733E8" w:rsidP="006733E8">
      <w:pPr>
        <w:numPr>
          <w:ilvl w:val="0"/>
          <w:numId w:val="44"/>
        </w:numPr>
        <w:spacing w:after="0" w:line="240" w:lineRule="auto"/>
        <w:ind w:left="714" w:hanging="357"/>
        <w:rPr>
          <w:rFonts w:ascii="Calibri" w:hAnsi="Calibri" w:cs="Calibri"/>
          <w:sz w:val="22"/>
          <w:szCs w:val="22"/>
        </w:rPr>
      </w:pPr>
      <w:r w:rsidRPr="002E3AF7">
        <w:rPr>
          <w:rFonts w:ascii="Calibri" w:hAnsi="Calibri" w:cs="Calibri"/>
          <w:sz w:val="22"/>
          <w:szCs w:val="22"/>
          <w:u w:val="single"/>
        </w:rPr>
        <w:t>RENTAL PROPERTY</w:t>
      </w:r>
      <w:r w:rsidRPr="00CE7134">
        <w:rPr>
          <w:rFonts w:ascii="Calibri" w:hAnsi="Calibri" w:cs="Calibri"/>
          <w:sz w:val="22"/>
          <w:szCs w:val="22"/>
        </w:rPr>
        <w:t xml:space="preserve"> – Managers Property Report and DEPPRO Report</w:t>
      </w:r>
    </w:p>
    <w:p w14:paraId="770BF33F" w14:textId="51DA8444" w:rsidR="006733E8" w:rsidRPr="00CE7134" w:rsidRDefault="006733E8" w:rsidP="006733E8">
      <w:pPr>
        <w:ind w:left="714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If you don’t have a property manager, please complete our rental property schedule (Excel spreadsheet) which is available from our website under the Resources section.</w:t>
      </w:r>
    </w:p>
    <w:p w14:paraId="207FC1FB" w14:textId="77777777" w:rsidR="006733E8" w:rsidRPr="00CE7134" w:rsidRDefault="006733E8" w:rsidP="006733E8">
      <w:pPr>
        <w:numPr>
          <w:ilvl w:val="0"/>
          <w:numId w:val="44"/>
        </w:numPr>
        <w:spacing w:after="240" w:line="240" w:lineRule="auto"/>
        <w:ind w:left="714" w:hanging="357"/>
        <w:rPr>
          <w:rFonts w:ascii="Calibri" w:hAnsi="Calibri" w:cs="Calibri"/>
          <w:sz w:val="22"/>
          <w:szCs w:val="22"/>
        </w:rPr>
      </w:pPr>
      <w:r w:rsidRPr="002E3AF7">
        <w:rPr>
          <w:rFonts w:ascii="Calibri" w:hAnsi="Calibri" w:cs="Calibri"/>
          <w:sz w:val="22"/>
          <w:szCs w:val="22"/>
          <w:u w:val="single"/>
        </w:rPr>
        <w:t>SALE OF INVESTMENTS</w:t>
      </w:r>
      <w:r w:rsidRPr="00CE7134">
        <w:rPr>
          <w:rFonts w:ascii="Calibri" w:hAnsi="Calibri" w:cs="Calibri"/>
          <w:sz w:val="22"/>
          <w:szCs w:val="22"/>
        </w:rPr>
        <w:t xml:space="preserve"> – </w:t>
      </w:r>
      <w:proofErr w:type="gramStart"/>
      <w:r w:rsidRPr="00CE7134">
        <w:rPr>
          <w:rFonts w:ascii="Calibri" w:hAnsi="Calibri" w:cs="Calibri"/>
          <w:sz w:val="22"/>
          <w:szCs w:val="22"/>
        </w:rPr>
        <w:t>e.g.</w:t>
      </w:r>
      <w:proofErr w:type="gramEnd"/>
      <w:r w:rsidRPr="00CE7134">
        <w:rPr>
          <w:rFonts w:ascii="Calibri" w:hAnsi="Calibri" w:cs="Calibri"/>
          <w:sz w:val="22"/>
          <w:szCs w:val="22"/>
        </w:rPr>
        <w:t xml:space="preserve"> Shares: require Buy AND Sell tax invoices, Property: Sale of Contract.</w:t>
      </w:r>
    </w:p>
    <w:p w14:paraId="60418B08" w14:textId="77777777" w:rsidR="006733E8" w:rsidRPr="002E3AF7" w:rsidRDefault="006733E8" w:rsidP="006733E8">
      <w:pPr>
        <w:numPr>
          <w:ilvl w:val="0"/>
          <w:numId w:val="44"/>
        </w:numPr>
        <w:spacing w:after="0" w:line="360" w:lineRule="auto"/>
        <w:ind w:left="714" w:hanging="357"/>
        <w:rPr>
          <w:rFonts w:ascii="Calibri" w:hAnsi="Calibri" w:cs="Calibri"/>
          <w:sz w:val="22"/>
          <w:szCs w:val="22"/>
          <w:u w:val="single"/>
        </w:rPr>
      </w:pPr>
      <w:r w:rsidRPr="002E3AF7">
        <w:rPr>
          <w:rFonts w:ascii="Calibri" w:hAnsi="Calibri" w:cs="Calibri"/>
          <w:sz w:val="22"/>
          <w:szCs w:val="22"/>
          <w:u w:val="single"/>
        </w:rPr>
        <w:t>PRIVATE HEALTH INSURANCE STATEMENT</w:t>
      </w:r>
    </w:p>
    <w:p w14:paraId="4D7F8B5F" w14:textId="77777777" w:rsidR="006733E8" w:rsidRPr="002E3AF7" w:rsidRDefault="006733E8" w:rsidP="006733E8">
      <w:pPr>
        <w:numPr>
          <w:ilvl w:val="0"/>
          <w:numId w:val="44"/>
        </w:numPr>
        <w:spacing w:after="0" w:line="360" w:lineRule="auto"/>
        <w:ind w:left="714" w:hanging="357"/>
        <w:rPr>
          <w:rFonts w:ascii="Calibri" w:hAnsi="Calibri" w:cs="Calibri"/>
          <w:sz w:val="22"/>
          <w:szCs w:val="22"/>
          <w:u w:val="single"/>
        </w:rPr>
      </w:pPr>
      <w:r w:rsidRPr="002E3AF7">
        <w:rPr>
          <w:rFonts w:ascii="Calibri" w:hAnsi="Calibri" w:cs="Calibri"/>
          <w:sz w:val="22"/>
          <w:szCs w:val="22"/>
          <w:u w:val="single"/>
        </w:rPr>
        <w:t>SPOUSES DETAILS &amp; INCOME FOR THE YEAR</w:t>
      </w:r>
    </w:p>
    <w:p w14:paraId="311290B5" w14:textId="77777777" w:rsidR="006733E8" w:rsidRPr="00CE7134" w:rsidRDefault="006733E8" w:rsidP="006733E8">
      <w:pPr>
        <w:numPr>
          <w:ilvl w:val="0"/>
          <w:numId w:val="44"/>
        </w:numPr>
        <w:spacing w:after="0" w:line="360" w:lineRule="auto"/>
        <w:ind w:left="714" w:hanging="357"/>
        <w:rPr>
          <w:rFonts w:ascii="Calibri" w:hAnsi="Calibri" w:cs="Calibri"/>
          <w:sz w:val="22"/>
          <w:szCs w:val="22"/>
        </w:rPr>
      </w:pPr>
      <w:r w:rsidRPr="002E3AF7">
        <w:rPr>
          <w:rFonts w:ascii="Calibri" w:hAnsi="Calibri" w:cs="Calibri"/>
          <w:sz w:val="22"/>
          <w:szCs w:val="22"/>
          <w:u w:val="single"/>
        </w:rPr>
        <w:t>BANK DETAILS</w:t>
      </w:r>
      <w:r w:rsidRPr="00CE7134">
        <w:rPr>
          <w:rFonts w:ascii="Calibri" w:hAnsi="Calibri" w:cs="Calibri"/>
          <w:sz w:val="22"/>
          <w:szCs w:val="22"/>
        </w:rPr>
        <w:t xml:space="preserve"> (for refund)</w:t>
      </w:r>
    </w:p>
    <w:p w14:paraId="657F9428" w14:textId="3C44CD6E" w:rsidR="00F263CE" w:rsidRPr="00F263CE" w:rsidRDefault="006733E8" w:rsidP="00F263CE">
      <w:pPr>
        <w:numPr>
          <w:ilvl w:val="0"/>
          <w:numId w:val="44"/>
        </w:numPr>
        <w:spacing w:after="0" w:line="480" w:lineRule="auto"/>
        <w:ind w:right="-552"/>
        <w:rPr>
          <w:rFonts w:ascii="Calibri" w:hAnsi="Calibri" w:cs="Calibri"/>
          <w:sz w:val="22"/>
          <w:szCs w:val="22"/>
        </w:rPr>
      </w:pPr>
      <w:r w:rsidRPr="002E3AF7">
        <w:rPr>
          <w:rFonts w:ascii="Calibri" w:hAnsi="Calibri" w:cs="Calibri"/>
          <w:sz w:val="22"/>
          <w:szCs w:val="22"/>
          <w:u w:val="single"/>
        </w:rPr>
        <w:t>PREVIOUS TAX RETURN</w:t>
      </w:r>
      <w:r w:rsidRPr="00CE7134">
        <w:rPr>
          <w:rFonts w:ascii="Calibri" w:hAnsi="Calibri" w:cs="Calibri"/>
          <w:sz w:val="22"/>
          <w:szCs w:val="22"/>
        </w:rPr>
        <w:t xml:space="preserve"> (if a new client)</w:t>
      </w:r>
    </w:p>
    <w:p w14:paraId="10C79D52" w14:textId="32230F7F" w:rsidR="006733E8" w:rsidRPr="00CE7134" w:rsidRDefault="006733E8" w:rsidP="006733E8">
      <w:pPr>
        <w:spacing w:line="480" w:lineRule="auto"/>
        <w:ind w:firstLine="360"/>
        <w:rPr>
          <w:rFonts w:ascii="Calibri" w:hAnsi="Calibri" w:cs="Calibri"/>
          <w:b/>
          <w:bCs/>
          <w:sz w:val="22"/>
          <w:szCs w:val="22"/>
        </w:rPr>
      </w:pPr>
      <w:r w:rsidRPr="00CE7134">
        <w:rPr>
          <w:rFonts w:ascii="Calibri" w:hAnsi="Calibri" w:cs="Calibri"/>
          <w:b/>
          <w:bCs/>
          <w:sz w:val="22"/>
          <w:szCs w:val="22"/>
        </w:rPr>
        <w:t xml:space="preserve">WORK RELATED DEDUCTIONS </w:t>
      </w:r>
    </w:p>
    <w:p w14:paraId="54EB09C9" w14:textId="6F5EEC98" w:rsidR="006733E8" w:rsidRPr="00CE7134" w:rsidRDefault="006733E8" w:rsidP="006733E8">
      <w:pPr>
        <w:numPr>
          <w:ilvl w:val="0"/>
          <w:numId w:val="45"/>
        </w:numPr>
        <w:spacing w:after="0" w:line="240" w:lineRule="auto"/>
        <w:ind w:left="1134" w:hanging="425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Car travel km’s (does not include driving to &amp; from work) 5000km limit.  Must be justifiable work travel.</w:t>
      </w:r>
    </w:p>
    <w:p w14:paraId="57E34A4C" w14:textId="77777777" w:rsidR="006733E8" w:rsidRPr="00CE7134" w:rsidRDefault="006733E8" w:rsidP="006733E8">
      <w:pPr>
        <w:numPr>
          <w:ilvl w:val="0"/>
          <w:numId w:val="45"/>
        </w:numPr>
        <w:spacing w:after="0" w:line="240" w:lineRule="auto"/>
        <w:ind w:left="1134" w:hanging="425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 xml:space="preserve">Motor vehicle deductions if a logbook kept </w:t>
      </w:r>
      <w:proofErr w:type="gramStart"/>
      <w:r w:rsidRPr="00CE7134">
        <w:rPr>
          <w:rFonts w:ascii="Calibri" w:hAnsi="Calibri" w:cs="Calibri"/>
          <w:sz w:val="22"/>
          <w:szCs w:val="22"/>
        </w:rPr>
        <w:t>e.g.</w:t>
      </w:r>
      <w:proofErr w:type="gramEnd"/>
      <w:r w:rsidRPr="00CE7134">
        <w:rPr>
          <w:rFonts w:ascii="Calibri" w:hAnsi="Calibri" w:cs="Calibri"/>
          <w:sz w:val="22"/>
          <w:szCs w:val="22"/>
        </w:rPr>
        <w:t xml:space="preserve"> Fuel, Rego, servicing, repairs.</w:t>
      </w:r>
    </w:p>
    <w:p w14:paraId="45A61D20" w14:textId="77777777" w:rsidR="006733E8" w:rsidRPr="00CE7134" w:rsidRDefault="006733E8" w:rsidP="006733E8">
      <w:pPr>
        <w:numPr>
          <w:ilvl w:val="0"/>
          <w:numId w:val="45"/>
        </w:numPr>
        <w:spacing w:after="0" w:line="240" w:lineRule="auto"/>
        <w:ind w:left="1134" w:hanging="425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Travel for work national or international (need itinerary and tax invoices)</w:t>
      </w:r>
    </w:p>
    <w:p w14:paraId="10B83476" w14:textId="77777777" w:rsidR="006733E8" w:rsidRPr="00CE7134" w:rsidRDefault="006733E8" w:rsidP="006733E8">
      <w:pPr>
        <w:numPr>
          <w:ilvl w:val="0"/>
          <w:numId w:val="45"/>
        </w:numPr>
        <w:spacing w:after="0" w:line="240" w:lineRule="auto"/>
        <w:ind w:left="1134" w:hanging="425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Seminars, conferences (must relate to current job)</w:t>
      </w:r>
    </w:p>
    <w:p w14:paraId="05C1528F" w14:textId="77777777" w:rsidR="006733E8" w:rsidRPr="00CE7134" w:rsidRDefault="006733E8" w:rsidP="006733E8">
      <w:pPr>
        <w:numPr>
          <w:ilvl w:val="0"/>
          <w:numId w:val="45"/>
        </w:numPr>
        <w:spacing w:after="0" w:line="240" w:lineRule="auto"/>
        <w:ind w:left="1134" w:hanging="425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Self-education &amp; professional development (must relate to current job)</w:t>
      </w:r>
    </w:p>
    <w:p w14:paraId="6488FA8F" w14:textId="5297AEE7" w:rsidR="006733E8" w:rsidRPr="00CE7134" w:rsidRDefault="006733E8" w:rsidP="006733E8">
      <w:pPr>
        <w:numPr>
          <w:ilvl w:val="0"/>
          <w:numId w:val="45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Union, work registrations, subscriptions, memberships (must relate to current job)</w:t>
      </w:r>
    </w:p>
    <w:p w14:paraId="76012C25" w14:textId="0F8ADB48" w:rsidR="006733E8" w:rsidRPr="00CE7134" w:rsidRDefault="006733E8" w:rsidP="006733E8">
      <w:pPr>
        <w:numPr>
          <w:ilvl w:val="0"/>
          <w:numId w:val="45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Other Work deductions (laptop, PC, mobile, tools, materials, stationery, home office, etc.)</w:t>
      </w:r>
    </w:p>
    <w:p w14:paraId="26076C5F" w14:textId="77777777" w:rsidR="006733E8" w:rsidRPr="00CE7134" w:rsidRDefault="006733E8" w:rsidP="006733E8">
      <w:pPr>
        <w:numPr>
          <w:ilvl w:val="0"/>
          <w:numId w:val="45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Uniforms &amp; laundry (uniforms need to be work specific, protective clothing or have a logo)</w:t>
      </w:r>
    </w:p>
    <w:p w14:paraId="05D545C4" w14:textId="3B0E9355" w:rsidR="006733E8" w:rsidRPr="00CE7134" w:rsidRDefault="006733E8" w:rsidP="006733E8">
      <w:pPr>
        <w:numPr>
          <w:ilvl w:val="0"/>
          <w:numId w:val="45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Donations</w:t>
      </w:r>
    </w:p>
    <w:p w14:paraId="61E22E18" w14:textId="4A2668C6" w:rsidR="006733E8" w:rsidRPr="00CE7134" w:rsidRDefault="00424553" w:rsidP="006733E8">
      <w:pPr>
        <w:numPr>
          <w:ilvl w:val="0"/>
          <w:numId w:val="45"/>
        </w:numPr>
        <w:spacing w:after="0" w:line="24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mallCap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4909F064" wp14:editId="5BE62E0A">
            <wp:simplePos x="0" y="0"/>
            <wp:positionH relativeFrom="column">
              <wp:posOffset>4743450</wp:posOffset>
            </wp:positionH>
            <wp:positionV relativeFrom="paragraph">
              <wp:posOffset>159823</wp:posOffset>
            </wp:positionV>
            <wp:extent cx="1692166" cy="1040309"/>
            <wp:effectExtent l="0" t="0" r="381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66" cy="10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3E8" w:rsidRPr="00CE7134">
        <w:rPr>
          <w:rFonts w:ascii="Calibri" w:hAnsi="Calibri" w:cs="Calibri"/>
          <w:sz w:val="22"/>
          <w:szCs w:val="22"/>
        </w:rPr>
        <w:t>Income protection insurance</w:t>
      </w:r>
    </w:p>
    <w:p w14:paraId="3D0F29E8" w14:textId="25BF9AE6" w:rsidR="006733E8" w:rsidRPr="00CE7134" w:rsidRDefault="006733E8" w:rsidP="006733E8">
      <w:pPr>
        <w:numPr>
          <w:ilvl w:val="0"/>
          <w:numId w:val="45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Tax agent fees</w:t>
      </w:r>
    </w:p>
    <w:p w14:paraId="09C7854C" w14:textId="4A37F92A" w:rsidR="006733E8" w:rsidRPr="00CE7134" w:rsidRDefault="006733E8" w:rsidP="006733E8">
      <w:pPr>
        <w:numPr>
          <w:ilvl w:val="0"/>
          <w:numId w:val="45"/>
        </w:numPr>
        <w:spacing w:after="0" w:line="240" w:lineRule="auto"/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>Bank fees</w:t>
      </w:r>
    </w:p>
    <w:p w14:paraId="46516A2F" w14:textId="3E734207" w:rsidR="006733E8" w:rsidRPr="00CE7134" w:rsidRDefault="006733E8" w:rsidP="006733E8">
      <w:pPr>
        <w:jc w:val="both"/>
        <w:rPr>
          <w:rFonts w:ascii="Calibri" w:hAnsi="Calibri" w:cs="Calibri"/>
          <w:i/>
          <w:iCs/>
          <w:sz w:val="22"/>
          <w:szCs w:val="22"/>
        </w:rPr>
      </w:pPr>
      <w:r w:rsidRPr="00CE7134">
        <w:rPr>
          <w:rFonts w:ascii="Calibri" w:hAnsi="Calibri" w:cs="Calibri"/>
          <w:i/>
          <w:iCs/>
          <w:sz w:val="22"/>
          <w:szCs w:val="22"/>
        </w:rPr>
        <w:lastRenderedPageBreak/>
        <w:t xml:space="preserve">If you are unsure of the deductions you may claim, please visit the following ATO website which outlines deductions you may claim </w:t>
      </w:r>
    </w:p>
    <w:p w14:paraId="3C63620B" w14:textId="77777777" w:rsidR="006733E8" w:rsidRPr="00CE7134" w:rsidRDefault="008F78F8" w:rsidP="006733E8">
      <w:pPr>
        <w:jc w:val="both"/>
        <w:rPr>
          <w:rFonts w:ascii="Calibri" w:hAnsi="Calibri" w:cs="Calibri"/>
          <w:sz w:val="22"/>
          <w:szCs w:val="22"/>
        </w:rPr>
      </w:pPr>
      <w:hyperlink r:id="rId13" w:history="1">
        <w:r w:rsidR="006733E8" w:rsidRPr="00CE7134">
          <w:rPr>
            <w:rStyle w:val="Hyperlink"/>
            <w:rFonts w:ascii="Calibri" w:hAnsi="Calibri" w:cs="Calibri"/>
            <w:sz w:val="22"/>
            <w:szCs w:val="22"/>
          </w:rPr>
          <w:t>https://www.ato.gov.au/Individuals/Income-and-deductions/Deductions-you-can-claim/</w:t>
        </w:r>
      </w:hyperlink>
    </w:p>
    <w:p w14:paraId="4BB51916" w14:textId="77777777" w:rsidR="006733E8" w:rsidRPr="00CE7134" w:rsidRDefault="006733E8" w:rsidP="006733E8">
      <w:pPr>
        <w:ind w:hanging="283"/>
        <w:rPr>
          <w:rFonts w:ascii="Calibri" w:hAnsi="Calibri" w:cs="Calibri"/>
          <w:sz w:val="22"/>
          <w:szCs w:val="22"/>
        </w:rPr>
      </w:pPr>
    </w:p>
    <w:p w14:paraId="7D9039B4" w14:textId="77777777" w:rsidR="006733E8" w:rsidRDefault="006733E8" w:rsidP="006733E8">
      <w:pPr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 xml:space="preserve">Some of these documents may not be relevant to you if you are unsure, include them anyway.  </w:t>
      </w:r>
    </w:p>
    <w:p w14:paraId="2102B0FE" w14:textId="13670D0D" w:rsidR="006733E8" w:rsidRPr="00CE7134" w:rsidRDefault="006733E8" w:rsidP="006733E8">
      <w:pPr>
        <w:rPr>
          <w:rFonts w:ascii="Calibri" w:hAnsi="Calibri" w:cs="Calibri"/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 xml:space="preserve">Once all the documents are received, we will then commence your tax return. </w:t>
      </w:r>
    </w:p>
    <w:p w14:paraId="7F4CCAD3" w14:textId="77777777" w:rsidR="006733E8" w:rsidRPr="004546F1" w:rsidRDefault="006733E8" w:rsidP="006733E8">
      <w:pPr>
        <w:rPr>
          <w:sz w:val="22"/>
          <w:szCs w:val="22"/>
        </w:rPr>
      </w:pPr>
      <w:r w:rsidRPr="00CE7134">
        <w:rPr>
          <w:rFonts w:ascii="Calibri" w:hAnsi="Calibri" w:cs="Calibri"/>
          <w:sz w:val="22"/>
          <w:szCs w:val="22"/>
        </w:rPr>
        <w:t xml:space="preserve">Please contact us on 9306 2274 or </w:t>
      </w:r>
      <w:hyperlink r:id="rId14" w:history="1">
        <w:r w:rsidRPr="00CE7134">
          <w:rPr>
            <w:rStyle w:val="Hyperlink"/>
            <w:rFonts w:ascii="Calibri" w:hAnsi="Calibri" w:cs="Calibri"/>
            <w:sz w:val="22"/>
            <w:szCs w:val="22"/>
          </w:rPr>
          <w:t>admin@ybab.com.au</w:t>
        </w:r>
      </w:hyperlink>
      <w:r w:rsidRPr="00CE7134">
        <w:rPr>
          <w:rFonts w:ascii="Calibri" w:hAnsi="Calibri" w:cs="Calibri"/>
          <w:sz w:val="22"/>
          <w:szCs w:val="22"/>
        </w:rPr>
        <w:t xml:space="preserve"> if you have any queries.</w:t>
      </w:r>
    </w:p>
    <w:p w14:paraId="49D8291B" w14:textId="71517385" w:rsidR="00554276" w:rsidRPr="006771EF" w:rsidRDefault="00554276" w:rsidP="006733E8">
      <w:pPr>
        <w:pStyle w:val="Attendees"/>
        <w:jc w:val="left"/>
      </w:pPr>
    </w:p>
    <w:p w14:paraId="0BAC28EE" w14:textId="5CC9B19F" w:rsidR="00015440" w:rsidRDefault="00424553" w:rsidP="00424553">
      <w:pPr>
        <w:ind w:hanging="31"/>
      </w:pPr>
      <w:r>
        <w:rPr>
          <w:rFonts w:ascii="Calibri" w:hAnsi="Calibri" w:cs="Calibri"/>
          <w:b/>
          <w:bCs/>
          <w:smallCap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 wp14:anchorId="24C21650" wp14:editId="21857FF6">
            <wp:simplePos x="0" y="0"/>
            <wp:positionH relativeFrom="column">
              <wp:posOffset>4800600</wp:posOffset>
            </wp:positionH>
            <wp:positionV relativeFrom="paragraph">
              <wp:posOffset>5272493</wp:posOffset>
            </wp:positionV>
            <wp:extent cx="1692166" cy="1040309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66" cy="104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5440" w:rsidSect="005C2287">
      <w:headerReference w:type="default" r:id="rId15"/>
      <w:footerReference w:type="default" r:id="rId16"/>
      <w:pgSz w:w="12240" w:h="15840" w:code="1"/>
      <w:pgMar w:top="1276" w:right="1080" w:bottom="1418" w:left="1418" w:header="720" w:footer="2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7F897" w14:textId="77777777" w:rsidR="008F78F8" w:rsidRDefault="008F78F8" w:rsidP="001E7D29">
      <w:pPr>
        <w:spacing w:after="0" w:line="240" w:lineRule="auto"/>
      </w:pPr>
      <w:r>
        <w:separator/>
      </w:r>
    </w:p>
  </w:endnote>
  <w:endnote w:type="continuationSeparator" w:id="0">
    <w:p w14:paraId="5F3525B5" w14:textId="77777777" w:rsidR="008F78F8" w:rsidRDefault="008F78F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3C537" w14:textId="0FB78355" w:rsidR="00F263CE" w:rsidRPr="005C2287" w:rsidRDefault="00FF53FD" w:rsidP="002E3AF7">
    <w:pPr>
      <w:spacing w:line="240" w:lineRule="auto"/>
      <w:ind w:left="0"/>
      <w:jc w:val="both"/>
      <w:rPr>
        <w:rFonts w:ascii="Arial" w:hAnsi="Arial" w:cs="Arial"/>
        <w:i/>
        <w:color w:val="40404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0AA60C" wp14:editId="69696763">
              <wp:simplePos x="0" y="0"/>
              <wp:positionH relativeFrom="column">
                <wp:posOffset>-3498850</wp:posOffset>
              </wp:positionH>
              <wp:positionV relativeFrom="paragraph">
                <wp:posOffset>67187</wp:posOffset>
              </wp:positionV>
              <wp:extent cx="3619500" cy="1969135"/>
              <wp:effectExtent l="0" t="19050" r="0" b="31115"/>
              <wp:wrapNone/>
              <wp:docPr id="9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179962" flipH="1" flipV="1">
                        <a:off x="0" y="0"/>
                        <a:ext cx="3619500" cy="196913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DBCE1C" id="Freeform: Shape 10" o:spid="_x0000_s1026" style="position:absolute;margin-left:-275.5pt;margin-top:5.3pt;width:285pt;height:155.05pt;rotation:-458794fd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61715 [2408]" stroked="f">
              <v:stroke joinstyle="miter"/>
              <v:path arrowok="t" o:connecttype="custom" o:connectlocs="1967822,1958456;1950907,1963477;1951920,1963717;2108472,1907480;2053780,1914659;1971742,1920402;1967836,1914659;2025132,1911788;2108472,1907480;2250737,1899965;2247396,1900485;2249109,1900301;1230144,1889173;1288091,1897429;1312833,1898147;1381849,1916813;1413101,1920402;1415056,1920762;1422217,1916813;1449563,1921121;1476909,1924710;1530792,1931618;1531601,1931171;1594107,1936915;1624056,1939786;1654007,1941222;1715210,1942658;1798550,1941940;1802167,1941940;1810270,1939427;1828501,1936196;1847057,1936017;1859753,1936914;1863171,1941940;1892308,1941940;1883193,1949119;1877984,1952709;1861055,1957016;1829802,1957016;1789435,1955580;1702188,1954144;1637078,1951273;1579782,1946965;1522485,1941940;1435239,1934761;1367525,1922557;1368309,1922243;1328460,1915377;1293300,1906763;1252933,1899584;1211263,1891686;1230144,1889173;1996681,1873782;1976785,1875456;1839189,1879286;1884494,1882353;1896215,1880917;1976951,1875892;1990236,1874468;2120305,1863380;2052728,1869066;2075917,1869431;2109286,1866021;2366986,1861719;2155037,1892837;2262294,1879661;1008121,1847176;1157872,1882353;1211263,1891686;1251630,1899583;1291998,1906762;1327157,1915377;1319344,1918967;1298509,1916813;1224285,1901737;1187823,1893839;1151362,1885225;1103180,1875892;1061510,1865841;1028956,1856508;1008121,1847176;1069325,1829229;1140944,1849330;1131830,1852202;1048490,1829946;1069325,1829229;804979,1780411;893528,1807691;911759,1819178;870089,1806973;838836,1796205;804979,1780411;960254,1761989;960266,1762194;964664,1765129;965148,1763899;2861960,1714864;2857231,1715081;2779100,1745951;2702270,1768924;2647578,1786872;2617628,1794051;2586376,1801230;2548611,1811999;2519963,1821331;2478293,1830664;2435322,1839279;2423601,1845740;2405371,1849330;2359795,1853637;2301195,1863688;2247806,1873021;2189207,1882354;2116284,1892404;2013412,1901737;2010808,1903891;1961346,1910708;1962627,1911070;2017556,1903499;2018621,1901737;2121494,1892404;2194417,1882354;2253015,1873021;2306405,1863688;2365003,1853637;2410581,1849330;2379727,1859536;2380630,1859381;2413185,1848612;2431416,1845023;2432630,1844837;2440530,1839997;2483503,1831382;2525173,1822049;2553822,1812716;2591584,1801948;2622837,1794769;2644268,1789632;2655392,1785436;2710084,1767489;2786913,1744515;628961,1704936;633905,1707274;635593,1707748;2870700,1686195;2870253,1686365;2870253,1686570;2872323,1686732;2872858,1686365;2898833,1675479;2891144,1678407;2889785,1679185;2895057,1677325;522636,1639318;571817,1671242;532821,1645443;2991032,1639297;2990916,1639320;2990055,1642573;2969220,1655495;2944477,1670571;2945969,1670381;2969220,1656212;2990055,1643290;2991032,1639297;649914,1623131;652492,1624862;652622,1624625;457295,1606676;491152,1618881;492814,1619961;508243,1621843;543238,1639700;591420,1661237;612255,1677031;623974,1684929;673457,1707902;659134,1714363;613051,1686133;610954,1686365;654564,1713078;659134,1714363;673459,1707902;797166,1761744;772425,1766052;781540,1769642;745078,1770359;721639,1761744;699502,1752412;644810,1727285;594024,1702159;547146,1677031;525009,1664827;504174,1651905;511987,1646162;538031,1659084;566679,1671288;601838,1692108;604826,1693521;566679,1671288;539332,1659084;513289,1646162;484640,1626778;457295,1606676;3326020,1492530;3325359,1492686;3311137,1511504;3312348,1402590;3277839,1430071;3260910,1447301;3243982,1463095;3203614,1492530;3168455,1521963;3137203,1545655;3134597,1546533;3132464,1548275;3135900,1547091;3167153,1523400;3202312,1493965;3242680,1464532;3259609,1448738;3276537,1431508;3311696,1403509;3447124,1392741;3430195,1420739;3400245,1450891;3370294,1481761;3342949,1501144;3361180,1481043;3376806,1460942;3388525,1450173;3404151,1435815;3418476,1421457;3447124,1392741;3362837,1331202;3331229,1361870;3330648,1362607;3362481,1331718;3380172,1261741;3342182,1318964;3262268,1409020;3250568,1419219;3250493,1419303;3223146,1445148;3195801,1473146;3164548,1494684;3138504,1519092;2984846,1614574;2934060,1638265;2929187,1640308;2927086,1641480;2905849,1651025;2888484,1661956;2824676,1688519;2814678,1692001;2787521,1704206;2783600,1705610;2777797,1708620;2727012,1727286;2676226,1744515;2670413,1746140;2636027,1758453;2625368,1761417;2615024,1765334;2579864,1776103;2547013,1783206;2473797,1803566;2302021,1838887;2182321,1855855;2279059,1845740;2297289,1843586;2355887,1832099;2392349,1825639;2450948,1809126;2517359,1796204;2559908,1787005;2578563,1781128;2595489,1778258;2618930,1771078;2625089,1768718;2641068,1760309;2676226,1748823;2716226,1738013;2730918,1733028;2781704,1714363;2803841,1702876;2828583,1694261;2892390,1667699;2937967,1644008;2988752,1620317;3142410,1524835;3163557,1505016;3164548,1503298;3198405,1474581;3208823,1465967;3222674,1455375;3227053,1450891;3254399,1425046;3307789,1364024;3359877,1298694;3375178,1272132;3522650,1198187;3518744,1199623;3518744,1199623;3534950,1155640;3534482,1156910;3538276,1159420;3549997,1166599;3557810,1163728;3558007,1163177;3552601,1165164;3539579,1158702;3523343,1074088;3522434,1074116;3520786,1074166;3521348,1077579;3520047,1095527;3514838,1106295;3483586,1133576;3475772,1157267;3467959,1165164;3454937,1199623;3440613,1226904;3424986,1253467;3415872,1274286;3405454,1295823;3413762,1288699;3421080,1273567;3427591,1252030;3443217,1225468;3457542,1198187;3470564,1163728;3478377,1155830;3486190,1132140;3517442,1104859;3496607,1160138;3480981,1206084;3445821,1264952;3438867,1270917;3435893,1279849;3426289,1295105;3389828,1338897;3372899,1361870;3362481,1374075;3349459,1386997;3314301,1421457;3276537,1455198;3228356,1500427;3174966,1544937;3139807,1570064;3102043,1594472;3089021,1604523;3074698,1614574;3052560,1624625;3016354,1646725;3017400,1649033;2979637,1670571;2939269,1686365;2906714,1700723;2875875,1713148;2880671,1712928;2914528,1699287;2947083,1684929;2987450,1669135;3025214,1647598;3023912,1644726;3060373,1622471;3082511,1612420;3096834,1602370;3109856,1592319;3147620,1567910;3182779,1542783;3236169,1498273;3284350,1453045;3322114,1419303;3357272,1384843;3370294,1371921;3380712,1359717;3397641,1336744;3434102,1292951;3448426,1263517;3483586,1204649;3499212,1158703;3520047,1103424;3524744,1093714;3521348,1093373;3522650,1075426;3551298,1058913;3536135,1093746;3536137,1093746;3551299,1058914;3563018,1051734;3555205,1061067;3553416,1080630;3552601,1099116;3539579,1121207;3539579,1123730;3555205,1099116;3557810,1061067;3563881,1053815;3507024,1020864;3498491,1031983;3495305,1048145;3491196,1040595;3489694,1041661;3494003,1049581;3491399,1061067;3496607,1070400;3500645,1070276;3497909,1065374;3500513,1053888;3507024,1020864;3616409,1001481;3619013,1002198;3617710,1032350;3619013,1053170;3615106,1091219;3611200,1112756;3599480,1144344;3595574,1170907;3576040,1219725;3557810,1262081;3525256,1269978;3527860,1265671;3533069,1235519;3552601,1203931;3568227,1198906;3568227,1198905;3585156,1144344;3594271,1118499;3602084,1091937;3608596,1066810;3611200,1043119;3612502,1023018;3615106,1012249;3616409,1001481;183402,668611;184050,668790;184111,668690;261967,565711;233318,595145;209879,605914;209823,606601;207556,634085;207622,634019;209879,606632;233318,595863;261967,566429;262943,566787;263431,566249;277591,503253;259361,510432;232015,542020;238271,544779;238475,544295;233318,542020;260664,510432;276807,504075;377861,462332;376216,463058;369234,477857;364839,485306;245037,605914;228108,635348;212482,665500;178625,728676;156488,771750;146071,804057;140862,820568;136955,837080;125236,881591;121329,908871;127840,937587;130892,921940;130445,916768;135653,886616;147372,842105;156668,835956;170165,786157;169510,777494;182375,757161;190030,740090;187741,743034;179928,741598;160394,772469;161697,789698;152581,822722;151280,828465;138258,837080;142164,820568;147372,804057;157790,771750;179928,728676;213785,665500;229411,635348;246339,605914;366140,485306;377861,462332;401302,390542;401300,390542;407810,393413;407810,393413;635946,288331;635696,288441;634936,288915;624301,295060;621612,297216;619855,298310;612255,304393;532822,356082;510684,370440;488548,385516;390660,445164;489849,384798;511986,369722;534124,355364;613557,303675;621612,297216;634936,288915;669002,238827;657763,240986;649404,242696;647415,244088;633090,251267;596629,264189;571888,279266;548448,294341;532822,302239;532292,301872;517521,311662;492454,328802;452086,353211;458597,357517;458721,357457;453388,353928;493755,329519;534124,302239;549750,294342;573189,279266;597930,264190;634392,251268;648716,244089;664343,240858;669275,240014;2555123,109122;2621534,125633;2650182,138556;2586376,121326;2555123,109122;2338959,56714;2391047,63175;2463970,83277;2338959,56714;1555042,51958;1527696,53843;1469096,58150;1411800,65329;1387059,69637;1358411,73944;1295722,80734;1284185,83277;1204752,98353;1126621,115583;1071929,129223;1035468,137120;945616,160093;902644,175169;860974,190245;794562,217526;732057,244806;672235,273577;677365,277112;690061,272311;700868,267870;739870,249114;802375,221833;868786,194553;910456,179476;953429,164400;1043279,141427;1078439,131377;1133131,117736;1211263,100506;1290696,85431;1324063,81817;1340182,78781;1559573,52687;2020737,36523;2048570,38049;2086335,45228;2057686,43074;1997786,36613;2020737,36523;2172279,30870;2225668,33023;2290778,47381;2210042,39485;2172279,30870;1736697,30690;1586293,35177;1482118,43074;1432635,50253;1389662,58868;1329761,63175;1103180,111275;1021143,131377;996401,136402;974264,142863;932594,155067;867484,173733;818001,195270;674760,257010;644826,271361;615540,286103;616161,286445;390883,432180;345305,466639;324470,487459;303635,506842;264570,547045;222075,583962;221598,585094;207273,606632;196856,616682;194251,618118;182695,639297;179928,651860;177323,669807;159093,699242;142164,728676;123933,771750;113515,811236;107005,850720;116120,823440;116965,821188;118724,810517;129142,771033;132404,771633;132687,770966;129143,770314;147374,727240;164302,697805;182449,668507;181231,668372;183835,650424;198159,616682;208576,606632;208926,606107;222901,585094;265872,547763;304938,507560;325773,488177;346608,467357;392186,432898;617464,287163;677365,257011;820606,195271;870089,173734;935198,155068;976868,142863;999006,136402;1023747,131377;1105786,111275;1332367,63176;1392268,58868;1435239,50254;1484723,43074;1588898,35177;1739301,30959;1860191,33196;1919654,0;1980856,2153;2043362,5743;2085032,11487;2112378,18666;2146235,15076;2197020,21537;2228273,26562;2226971,27280;2225668,32305;2172279,30152;2154048,27280;2135818,25126;2100658,20819;2065500,16511;2029038,13640;1988671,13640;1956116,13640;1905331,13640;1902945,13220;1880588,19383;1888402,26562;1966533,35177;1931764,35512;1932351,35537;1969137,35177;2000390,37331;2060291,43792;2088939,45946;2137121,51689;2186604,57433;2234784,63893;2282966,71791;2306405,75380;2329845,79687;2330147,79840;2346956,81437;2387689,89783;2393379,94535;2394954,94764;2431416,102660;2462668,109839;2493921,117737;2517360,124916;2532987,129223;2549914,134248;2607211,152196;2680133,178041;2717898,192399;2718991,192830;2738290,199293;3473168,961278;3472618,967286;3487491,968457;3501815,974200;3508326,993583;3533067,1016556;3543486,1017079;3543486,1011531;3554072,995320;3553902,992148;3564320,972764;3578645,972764;3600781,964868;3603386,996456;3596875,1011531;3589062,1025890;3585155,1049581;3583853,1061785;3581249,1073990;3575697,1076031;3576040,1076861;3581360,1074906;3583853,1063221;3585155,1051017;3589062,1027325;3596875,1012967;3603386,997892;3613803,1002199;3612502,1012967;3609897,1023736;3608594,1043838;3605990,1067528;3599480,1092655;3591667,1119218;3582551,1145062;3565623,1199623;3549997,1204649;3530463,1236237;3525254,1266389;3522650,1270696;3500513,1303720;3494002,1306592;3466656,1341769;3495305,1306592;3501815,1303720;3460145,1369049;3438008,1375511;3433417,1380574;3434102,1381253;3439311,1375510;3461448,1369049;3445821,1393458;3417173,1422175;3402850,1436533;3387223,1450891;3375503,1461659;3358575,1482479;3340345,1502580;3311696,1524117;3283048,1544219;3284242,1542864;3251794,1567192;3181476,1609549;3167632,1621292;3181476,1610266;3251794,1567909;3198405,1612420;3170896,1628304;3148813,1637254;3147619,1638265;3133812,1644121;3133296,1646162;3072092,1680621;3006982,1713645;3003972,1714849;2982242,1730157;2930154,1751694;2881472,1771823;2881297,1771940;2930154,1752412;2982242,1730875;2939269,1754565;2904273,1767129;2880064,1772766;2879368,1773232;2853324,1782564;2843511,1785072;2818818,1796115;2794726,1805537;2758265,1818460;2746546,1819178;2733520,1822370;2731495,1823218;2747847,1819895;2759568,1819178;2712689,1838561;2682738,1847177;2652788,1855073;2631633,1856823;2628046,1857945;2529079,1881635;2524033,1882268;2493921,1893122;2510849,1895994;2448343,1911070;2453552,1901019;2432717,1905327;2413185,1908916;2372816,1916095;2367423,1912526;2348074,1914659;2324635,1917531;2276454,1923992;2274866,1924399;2320729,1918248;2344168,1915377;2363700,1913223;2371514,1916813;2411882,1909633;2431414,1906044;2452249,1901737;2447041,1911788;2392349,1926146;2389668,1925732;2351981,1934042;2320729,1939068;2273850,1945529;2254480,1944632;2213967,1948978;2212646,1950555;2104565,1962041;2079823,1958451;2058988,1958451;2022527,1964913;1989972,1966349;1957417,1967066;1953880,1966231;1924212,1969130;1888402,1965630;1889704,1964913;1896215,1959887;1866265,1957734;1880588,1953426;1923561,1952708;1965232,1951990;2025131,1952708;2066801,1950555;2144932,1941221;2197020,1934761;2236086,1934042;2238804,1933347;2200927,1934043;2148840,1940504;2070708,1949837;2029038,1951990;1969137,1951273;1927467,1951990;1884494,1952709;1885797,1949837;1894912,1942658;2295987,1906044;2568145,1849330;2639765,1828510;2680133,1817024;2721803,1804820;2799935,1778975;2862440,1752412;2979637,1702159;3012191,1687800;3043444,1672725;3090323,1649033;3109856,1631086;3137914,1616907;3138139,1616016;3111159,1629650;3091626,1647598;3044747,1671289;3013494,1686365;2980940,1700723;2863743,1750976;2801238,1777539;2723106,1803384;2681436,1815588;2641068,1827074;2569448,1847894;2297289,1904608;1896215,1941222;1866265,1941222;1862358,1935479;1831105,1934761;1802457,1941222;1719117,1941940;1657915,1940504;1627964,1939068;1598014,1936196;1616056,1925587;1612337,1926146;1545118,1919283;1542019,1919685;1413103,1906763;1362317,1901019;1318042,1896712;1264653,1883071;1198241,1869431;1129225,1854355;1140944,1849330;1189126,1854355;1209961,1864406;1281581,1875892;1423520,1895994;1458679,1899584;1496443,1903173;1538113,1908198;1584034,1913673;1587595,1913223;1630568,1916813;1631869,1915377;1694375,1916813;1704792,1917531;1801154,1917531;1871472,1918967;1954813,1915377;1965230,1915377;1969137,1921121;2051175,1915377;2105867,1908198;2137119,1905327;2156653,1903891;2199624,1898148;2234784,1893840;2269943,1888815;2334434,1882661;2342867,1880918;2275153,1887379;2239993,1892404;2204835,1896712;2161862,1902455;2142329,1903891;2111077,1906763;2026434,1911070;1969137,1913942;1958720,1913942;1875380,1917531;1805061,1916095;1708699,1916095;1698282,1915377;1657915,1906044;1635777,1913942;1635721,1914003;1654007,1907480;1694376,1916813;1631871,1915377;1632363,1915201;1591502,1911788;1543322,1906044;1501652,1901019;1463888,1897429;1428729,1893840;1286790,1873739;1215170,1862252;1194335,1852202;1146153,1847176;1074533,1827074;1053698,1827793;979473,1806973;966451,1794051;969055,1793333;1014633,1806973;1060209,1820614;1073230,1816306;1019841,1796922;975567,1786154;914363,1766770;862276,1748105;780238,1728722;748986,1714363;755496,1712928;786749,1717953;721639,1680621;685178,1664110;651321,1647598;608349,1628214;545844,1590165;541555,1582776;528915,1575807;485943,1549962;480735,1537040;463805,1524117;461789,1522374;441667,1514784;402602,1483915;380465,1455198;377861,1455198;347911,1423610;319263,1392022;289312,1355410;261967,1318078;289312,1343205;316659,1374793;325773,1392022;329541,1395068;324904,1381777;312811,1369677;293127,1345275;269778,1323821;241130,1280746;216586,1236590;208527,1223719;173424,1146472;157901,1090396;157790,1091937;159093,1103424;165603,1129987;173416,1157267;160394,1133576;151280,1103424;140862,1103424;134351,1076143;125236,1058913;117423,1042402;95285,1029479;88775,1029479;82263,1011531;79659,988558;84867,956253;87472,944766;91907,936888;89751,918922;92680,892359;97889,886975;97889,883744;87472,894513;78357,887334;61428,874411;58335,864181;57522,865078;52313,893795;48406,922511;44500,944766;44500,990712;45802,1014403;48406,1038094;36687,1060349;34083,1060349;26269,1017275;26269,972764;32780,938305;44495,944763;34083,937587;31478,911743;34083,872257;35384,861489;39291,843541;54918,811236;62703,789774;60126,784673;51010,813389;35384,845695;31478,863642;30175,874411;27571,913896;30175,939741;23665,974200;23665,1018711;31478,1061785;34083,1061785;51010,1102706;60126,1136447;79659,1170907;110423,1245009;113108,1259210;118726,1259210;147374,1297259;157791,1316643;138258,1300130;117423,1274286;116121,1281465;104792,1262103;96588,1262799;87472,1246288;56219,1206802;36687,1171625;35384,1142191;26269,1107731;19758,1073271;5434,1048145;14549,914614;23665,880155;15852,861489;31478,809800;35384,797595;45802,755956;73148,725804;66637,766725;73146,759711;77054,742944;78357,724368;90076,700677;108307,664782;130445,628169;132103,627140;142165,598017;156488,577197;173418,559967;207275,524072;234620,491766;273686,450128;302334,432180;325773,407053;345307,391259;366142,385516;371351,381209;392186,358236;432553,332391;433652,343193;430707,347733;472920,323776;493755,308700;521102,294342;523459,295785;522405,295060;556262,276394;590118,259164;626580,237627;677365,216807;732057,194553;764757,181975;786749,170861;825814,157939;867484,145735;873001,144171;887181,136492;910457,127069;936013,119890;954092,117596;957335,116300;1311531,37330;1324673,35755;1361014,28716;1386082,25934;1399153,25873;1403987,25126;1700886,3589;1785203,3410;1875380,4307;1877059,5001;1920957,2153;1961324,5743;2001693,10050;2022520,12660;2000390,9332;1960021,5025;1919654,1436;1919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E5B181" wp14:editId="66940CED">
              <wp:simplePos x="0" y="0"/>
              <wp:positionH relativeFrom="page">
                <wp:posOffset>6126480</wp:posOffset>
              </wp:positionH>
              <wp:positionV relativeFrom="page">
                <wp:posOffset>8923020</wp:posOffset>
              </wp:positionV>
              <wp:extent cx="4516120" cy="2715895"/>
              <wp:effectExtent l="0" t="0" r="0" b="8255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6120" cy="2715895"/>
                        <a:chOff x="6411310" y="9710712"/>
                        <a:chExt cx="2626754" cy="2152265"/>
                      </a:xfrm>
                      <a:solidFill>
                        <a:schemeClr val="accent5">
                          <a:lumMod val="75000"/>
                        </a:schemeClr>
                      </a:solidFill>
                    </wpg:grpSpPr>
                    <wps:wsp>
                      <wps:cNvPr id="6" name="Freeform: Shape 10"/>
                      <wps:cNvSpPr/>
                      <wps:spPr>
                        <a:xfrm rot="10800000" flipH="1" flipV="1">
                          <a:off x="6411310" y="9710712"/>
                          <a:ext cx="2626754" cy="21522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818395" y="9928432"/>
                          <a:ext cx="573580" cy="103425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7421861" y="9804817"/>
                          <a:ext cx="285995" cy="5156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4AF808" id="Group 3" o:spid="_x0000_s1026" alt="decorative element" style="position:absolute;margin-left:482.4pt;margin-top:702.6pt;width:355.6pt;height:213.85pt;z-index:-251656192;mso-position-horizontal-relative:page;mso-position-vertical-relative:page" coordorigin="64113,97107" coordsize="26267,2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">
              <v:shape id="Freeform: Shape 10" o:spid="_x0000_s1027" style="position:absolute;left:64113;top:97107;width:26267;height:2152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61715 [2408]" stroked="f">
                <v:stroke joinstyle="miter"/>
                <v:path arrowok="t" o:connecttype="custom" o:connectlocs="1428094,2140593;1415818,2146081;1416553,2146343;1530167,2084876;1490476,2092723;1430938,2099000;1428104,2092723;1469685,2089584;1530167,2084876;1633412,2076662;1630987,2077230;1632230,2077029;892744,2064867;934797,2073891;952753,2074675;1002839,2095077;1025520,2099000;1026939,2099393;1032136,2095077;1051981,2099785;1071827,2103708;1110931,2111259;1111518,2110771;1156880,2117048;1178615,2120187;1200351,2121756;1244767,2123326;1305249,2122541;1307874,2122541;1313755,2119794;1326985,2116263;1340451,2116067;1349666,2117047;1352146,2122541;1373291,2122541;1366676,2130387;1362896,2134311;1350610,2139019;1327929,2139019;1298634,2137450;1235317,2135880;1188065,2132742;1146484,2128034;1104903,2122541;1041586,2114694;992445,2101355;993013,2101012;964094,2093508;938577,2084092;909282,2076245;879041,2067613;892744,2064867;1449037,2048044;1434598,2049874;1334742,2054060;1367621,2057412;1376126,2055843;1434718,2050351;1444360,2048794;1538754,2036675;1489712,2042889;1506541,2043288;1530757,2039561;1717776,2034860;1563960,2068871;1641798,2054470;731616,2018964;840294,2057412;879041,2067613;908336,2076244;937633,2084091;963148,2093507;957478,2097431;942357,2095077;888491,2078599;862030,2069967;835570,2060551;800603,2050351;770362,2039365;746737,2029164;731616,2018964;776033,1999347;828009,2021318;821395,2024457;760913,2000131;776033,1999347;584192,1945989;648454,1975807;661684,1988362;631443,1975022;608763,1963252;584192,1945989;696878,1925855;696887,1926078;700079,1929286;700430,1927942;2076990,1874347;2073558,1874584;2016856,1908325;1961099,1933435;1921408,1953051;1899673,1960898;1876992,1968745;1849586,1980515;1828795,1990715;1798554,2000917;1767369,2010333;1758863,2017394;1745632,2021318;1712557,2026026;1670030,2037012;1631284,2047212;1588758,2057413;1535836,2068398;1461179,2078599;1459289,2080953;1423394,2088405;1424323,2088800;1464186,2080525;1464959,2078599;1539617,2068398;1592539,2057413;1635064,2047212;1673811,2037012;1716337,2026026;1749414,2021318;1727023,2032473;1727677,2032304;1751304,2020533;1764534,2016610;1765415,2016407;1771149,2011117;1802335,2001701;1832576,1991501;1853367,1981299;1880772,1969530;1903453,1961683;1919006,1956069;1927079,1951482;1966770,1931865;2022527,1906756;456452,1863495;460039,1866051;461265,1866569;2083333,1843012;2083008,1843197;2083008,1843421;2084511,1843599;2084898,1843197;2103749,1831299;2098170,1834499;2097183,1835350;2101009,1833317;379289,1791775;414980,1826668;386680,1798470;2170661,1791752;2170576,1791777;2169951,1795332;2154831,1809456;2136875,1825934;2137957,1825727;2154831,1810241;2169951,1796116;2170661,1791752;471657,1774082;473529,1775974;473623,1775715;331870,1756098;356440,1769438;357647,1770617;368843,1772674;394240,1792193;429207,1815733;444328,1832996;452832,1841628;488743,1866737;478349,1873799;444905,1842944;443383,1843197;475032,1872395;478349,1873799;488744,1866737;578522,1925587;560567,1930295;567181,1934219;540720,1935003;523710,1925587;507645,1915387;467954,1887923;431097,1860460;397076,1832996;381011,1819657;365891,1805533;371561,1799255;390461,1813379;411252,1826718;436767,1849474;438936,1851019;411252,1826718;391406,1813379;372505,1799255;351715,1778069;331870,1756098;2413769,1631335;2413289,1631506;2402968,1652074;2403847,1533031;2378803,1563068;2366517,1581900;2354232,1599163;2324936,1631335;2299421,1663506;2276740,1689401;2274849,1690361;2273301,1692264;2275794,1690970;2298475,1665076;2323991,1632904;2353287,1600733;2365573,1583470;2377858,1564638;2403374,1534036;2501657,1522266;2489371,1552868;2467636,1585824;2445900,1619565;2426055,1640751;2439285,1618780;2450625,1596809;2459130,1585040;2470470,1569346;2480866,1553653;2501657,1522266;2440487,1455004;2417549,1488525;2417127,1489330;2440230,1455568;2453068,1379083;2425498,1441628;2367502,1540059;2359012,1551206;2358957,1551298;2339111,1579547;2319266,1610149;2296585,1633690;2277684,1660368;2166171,1764730;2129314,1790624;2125778,1792857;2124253,1794139;2108841,1804570;2096239,1816518;2049932,1845551;2042676,1849357;2022968,1862697;2020123,1864232;2015911,1867522;1979055,1887924;1942199,1906756;1937980,1908531;1913025,1921990;1905289,1925230;1897783,1929511;1872266,1941281;1848426,1949045;1795291,1971298;1670629,2009903;1583760,2028450;1653965,2017394;1667195,2015040;1709721,2002485;1736182,1995423;1778709,1977376;1826905,1963251;1857784,1953197;1871322,1946774;1883606,1943636;1900617,1935788;1905087,1933209;1916683,1924019;1942199,1911464;1971227,1899649;1981890,1894200;2018746,1873799;2034811,1861244;2052767,1851828;2099073,1822795;2132150,1796901;2169006,1771007;2280519,1666645;2295866,1644983;2296585,1643105;2321156,1611718;2328716,1602302;2338769,1590725;2341946,1585824;2361792,1557576;2400538,1490878;2438339,1419473;2449444,1390440;2556468,1309619;2553633,1311188;2553633,1311188;2565394,1263115;2565055,1264503;2567808,1267247;2576314,1275093;2581984,1271955;2582127,1271353;2578204,1273524;2568754,1266462;2556971,1173978;2556311,1174009;2555115,1174064;2555523,1177794;2554579,1197411;2550798,1209181;2528118,1238999;2522448,1264893;2516777,1273524;2507327,1311188;2496931,1341006;2485591,1370039;2478976,1392794;2471416,1416335;2477445,1408548;2482756,1392009;2487481,1368469;2498821,1339437;2509217,1309619;2518667,1271955;2524338,1263323;2530008,1237429;2552689,1207612;2537568,1268031;2526228,1318250;2500711,1382593;2495664,1389113;2493506,1398876;2486536,1415550;2460076,1463415;2447790,1488525;2440230,1501864;2430779,1515989;2405264,1553653;2377858,1590532;2342892,1639967;2304145,1688617;2278630,1716080;2251224,1742759;2241773,1753744;2231379,1764730;2215313,1775715;2189037,1799871;2189796,1802394;2162391,1825934;2133094,1843197;2109469,1858890;2087088,1872471;2090569,1872230;2115139,1857321;2138766,1841628;2168061,1824365;2195467,1800825;2194522,1797686;2220983,1773361;2237049,1762376;2247444,1751391;2256894,1740405;2284300,1713726;2309815,1686262;2348562,1637612;2383528,1588178;2410934,1551298;2436449,1513634;2445900,1499510;2453460,1486171;2465746,1461061;2492207,1413196;2502601,1381025;2528118,1316682;2539458,1266462;2554579,1206042;2557988,1195429;2555523,1195057;2556468,1175440;2577258,1157393;2566254,1195465;2566255,1195465;2577259,1157393;2585764,1149546;2580094,1159747;2578795,1181129;2578204,1201334;2568754,1225479;2568754,1228237;2580094,1201334;2581984,1159746;2586390,1151820;2545127,1115804;2538935,1127958;2536623,1145623;2533641,1137371;2532551,1138536;2535678,1147192;2533788,1159747;2537568,1169947;2540498,1169812;2538513,1164454;2540403,1151899;2545127,1115804;2624511,1094619;2626401,1095403;2625455,1128359;2626401,1151115;2623565,1192702;2620731,1216243;2612225,1250768;2609390,1279802;2595214,1333159;2581984,1379455;2558359,1388086;2560249,1383378;2564029,1350422;2578204,1315896;2589544,1310404;2589544,1310403;2601830,1250768;2608445,1222520;2614115,1193487;2618841,1166024;2620731,1140130;2621675,1118159;2623565,1106388;2624511,1094619;133099,730792;133569,730988;133614,730878;190115,618322;169324,650494;152314,662264;152273,663015;150628,693055;150676,692983;152314,663048;169324,651278;190115,619107;190824,619499;191178,618911;201454,550055;188224,557902;168379,592428;172919,595444;173067,594914;169324,592428;189170,557902;200885,550954;274222,505330;273029,506123;267962,522298;264772,530439;177829,662264;165543,694435;154203,727392;129632,796443;113567,843523;106007,878834;102227,896881;99391,914929;90887,963579;88051,993396;92777,1024783;94991,1007681;94667,1002027;98447,969071;106952,920421;113697,913700;123493,859269;123018,849801;132354,827577;137909,808919;136248,812136;130578,810567;116402,844308;117347,863140;110732,899235;109787,905513;100337,914929;103171,896881;106952,878834;114512,843523;130578,796443;155149,727392;166489,694435;178774,662264;265716,530439;274222,505330;291234,426862;291233,426862;295957,430001;295957,430000;461521,315146;461339,315266;460787,315785;453069,322500;451118,324857;449843,326053;444328,332701;386681,389198;370615,404891;354550,421369;283511,486564;355495,420585;371560,404106;387626,388413;445272,331916;451118,324857;460787,315785;485510,261038;477353,263397;471287,265267;469844,266788;459448,274635;432987,288759;415032,305237;398022,321715;386681,330347;386296,329947;375577,340646;357385,359380;328089,386059;332814,390766;332904,390701;329034,386843;358329,360165;387626,330347;398966,321716;415977,305237;433932,288760;460393,274636;470788,266789;482129,263258;485708,262335;1854311,119270;1902507,137317;1923298,151442;1876992,132609;1854311,119270;1697436,61989;1735238,69050;1788159,91021;1697436,61989;1128530,56791;1108684,58850;1066157,63558;1024576,71405;1006620,76113;985830,80821;940335,88242;931963,91022;874316,107500;817615,126332;777923,141241;751463,149872;686255,174982;655070,191460;624829,207938;576632,237756;531270,267573;487856,299019;491579,302884;500793,297636;508636,292782;536940,272281;582302,242464;630498,212646;660739,196167;691925,179690;757132,154580;782648,143595;822339,128686;879041,109853;936687,93376;960903,89426;972600,86107;1131818,57587;1466495,39920;1486694,41587;1514101,49434;1493310,47080;1449839,40018;1466495,39920;1576473,33741;1615218,36094;1662470,51788;1603878,43157;1576473,33741;1260361,33544;1151209,38449;1075607,47080;1039696,54926;1008510,64342;965038,69050;800603,121624;741067,143595;723111,149087;707046,156150;676805,169489;629553,189890;593642,213430;489689,280912;467965,296597;446712,312710;447162,313084;283673,472372;250596,510037;235476,532793;220355,553978;192004,597920;161165,638271;160819,639508;150423,663048;142863,674034;140973,675603;132586,698751;130578,712483;128688,732100;115457,764272;103171,796443;89941,843523;82381,886681;77656,929837;84271,900020;84884,897559;86161,885896;93721,842739;96088,843395;96294,842666;93722,841954;106953,794874;119237,762701;132407,730678;131523,730530;133413,710914;143808,674034;151368,663048;151622,662475;161764,639508;192950,598705;221301,554764;236421,533578;251542,510822;284618,473158;448108,313869;491579,280913;595532,213431;631443,189891;678695,169489;708936,156150;725002,149088;742957,143595;802494,121624;966929,69051;1010401,64343;1041586,54927;1077497,47080;1153100,38449;1262251,33839;1349983,36283;1393137,0;1437553,2354;1482914,6277;1513155,12555;1533001,20402;1557572,16478;1594428,23540;1617108,29032;1616164,29818;1615218,35310;1576473,32956;1563242,29818;1550012,27463;1524496,22755;1498980,18047;1472519,14908;1443224,14908;1419598,14908;1382742,14908;1381011,14450;1364786,21186;1370456,29032;1427158,38449;1401926,38814;1402351,38842;1429048,38449;1451729,40803;1495200,47865;1515991,50219;1550957,56496;1586868,62774;1621834,69836;1656801,78467;1673811,82390;1690822,87098;1691041,87265;1703240,89011;1732801,98132;1736930,103327;1738073,103577;1764534,112208;1787215,120055;1809895,128686;1826906,136533;1838246,141241;1850531,146733;1892112,166351;1945034,194599;1972440,210292;1973234,210763;1987239,217828;2520558,1050677;2520159,1057244;2530952,1058524;2541347,1064801;2546073,1085987;2564028,1111096;2571589,1111667;2571589,1105604;2579271,1087885;2579148,1084418;2586709,1063232;2597104,1063232;2613169,1054601;2615059,1089126;2610335,1105604;2604665,1121298;2601829,1147192;2600885,1160531;2598994,1173871;2594965,1176102;2595214,1177009;2599075,1174872;2600885,1162101;2601829,1148762;2604665,1122867;2610335,1107173;2615059,1090696;2622620,1095404;2621675,1107173;2619785,1118944;2618840,1140915;2616950,1166809;2612225,1194273;2606555,1223305;2599939,1251553;2587654,1311188;2576314,1316682;2562138,1351207;2558358,1384163;2556468,1388872;2540403,1424966;2535677,1428105;2515832,1466554;2536623,1428105;2541347,1424966;2511106,1496371;2495041,1503434;2491710,1508967;2492207,1509710;2495987,1503433;2512052,1496371;2500711,1523050;2479921,1554437;2469526,1570131;2458186,1585824;2449680,1597594;2437395,1620350;2424165,1642321;2403374,1665861;2382583,1687832;2383449,1686350;2359902,1712941;2308870,1759237;2298823,1772072;2308870,1760022;2359902,1713725;2321156,1762375;2301192,1779737;2285165,1789519;2284299,1790624;2274279,1797024;2273904,1799255;2229487,1836919;2182236,1873014;2180051,1874331;2164281,1891062;2126480,1914602;2091150,1936603;2091023,1936731;2126480,1915387;2164281,1891847;2133094,1917740;2107697,1931472;2090128,1937634;2089623,1938143;2070723,1948343;2063601,1951084;2045680,1963154;2028197,1973453;2001736,1987577;1993231,1988362;1983778,1991851;1982308,1992777;1994176,1989146;2002681,1988362;1968660,2009548;1946924,2018964;1925189,2027595;1909836,2029508;1907233,2030734;1835411,2056628;1831749,2057319;1809895,2069183;1822180,2072321;1776819,2088800;1780599,2077815;1765479,2082523;1751304,2086446;1722007,2094292;1718093,2090392;1704051,2092723;1687041,2095862;1652075,2102924;1650922,2103369;1684206,2096646;1701217,2093507;1715391,2091154;1721062,2095077;1750358,2087230;1764533,2083307;1779653,2078599;1775873,2089584;1736182,2105278;1734237,2104825;1706887,2113909;1684206,2119402;1650185,2126463;1636128,2125483;1606727,2130233;1605768,2131957;1527331,2144511;1509375,2140588;1494255,2140588;1467794,2147650;1444169,2149219;1420542,2150004;1417976,2149091;1396445,2152260;1370456,2148434;1371402,2147650;1376126,2142157;1354391,2139803;1364786,2135095;1395973,2134310;1426214,2133526;1469684,2134310;1499925,2131957;1556627,2121755;1594428,2114694;1622779,2113909;1624751,2113148;1597263,2113910;1559462,2120971;1502760,2131172;1472519,2133526;1429048,2132742;1398807,2133526;1367621,2134311;1368566,2131172;1375181,2123326;1666250,2083307;1863762,2021318;1915738,1998562;1945034,1986007;1975275,1972668;2031977,1944420;2077338,1915387;2162391,1860460;2186016,1844766;2208697,1828288;2242718,1802394;2256894,1782777;2277256,1767279;2277420,1766305;2257839,1781208;2243663,1800825;2209642,1826719;2186962,1843197;2163336,1858890;2078284,1913817;2032922,1942851;1976221,1971099;1945980,1984438;1916683,1996993;1864707,2019749;1667195,2081738;1376126,2121756;1354391,2121756;1351556,2115479;1328875,2114694;1308084,2121756;1247602,2122541;1203187,2120971;1181450,2119402;1159715,2116263;1172809,2104667;1170110,2105278;1121328,2097777;1119078,2098216;1025521,2084092;988664,2077815;956533,2073107;917788,2058197;869591,2043289;819505,2026810;828009,2021318;862976,2026810;878096,2037796;930073,2050351;1033081,2072321;1058597,2076245;1086003,2080168;1116244,2085661;1149569,2091645;1152154,2091154;1183340,2095077;1184285,2093508;1229646,2095077;1237207,2095862;1307139,2095862;1358170,2097431;1418652,2093508;1426213,2093508;1429048,2099785;1488584,2093508;1528276,2085661;1550956,2082523;1565132,2080953;1596318,2074676;1621834,2069968;1647349,2064475;1694152,2057749;1700272,2055844;1651130,2062905;1625614,2068398;1600099,2073107;1568912,2079384;1554737,2080953;1532057,2084092;1470629,2088800;1429048,2091939;1421488,2091939;1361006,2095862;1309974,2094292;1240042,2094292;1232482,2093508;1203187,2083307;1187121,2091939;1187080,2092006;1200351,2084876;1229647,2095077;1184286,2093507;1184643,2093315;1154990,2089584;1120024,2083307;1089783,2077815;1062377,2073891;1036861,2069968;933853,2047997;881877,2035442;866756,2024457;831790,2018964;779813,1996993;764693,1997778;710826,1975022;701375,1960898;703266,1960114;736342,1975022;769418,1989931;778868,1985223;740122,1964037;707991,1952267;663574,1931080;625773,1910679;566237,1889493;543556,1873800;548281,1872230;570961,1877722;523710,1836919;497249,1818872;472678,1800825;441493,1779639;396132,1738051;393019,1729974;383846,1722357;352660,1694109;348880,1679985;336594,1665861;335131,1663955;320528,1655660;292177,1621919;276112,1590532;274222,1590532;252487,1556006;231696,1521481;209960,1481463;190115,1440660;209960,1468123;229806,1502649;236421,1521481;239155,1524810;235790,1510282;227014,1497058;212729,1470386;195784,1446936;174994,1399856;157181,1351594;151333,1337525;125858,1253095;114592,1191803;114512,1193487;115457,1206042;120182,1235076;125852,1264893;116402,1238999;109787,1206042;102227,1206042;97501,1176225;90887,1157393;85216,1139345;69150,1125221;64426,1125221;59700,1105604;57810,1080495;61590,1045185;63480,1032630;66699,1024019;65134,1004382;67260,975348;71040,969464;71040,965932;63480,977703;56865,969856;44580,955732;42335,944550;41745,945531;37965,976918;35129,1008305;32295,1032630;32295,1082848;33239,1108743;35129,1134637;26625,1158962;24734,1158962;19064,1111881;19064,1063232;23789,1025567;32291,1032626;24734,1024783;22844,996535;24734,953377;25679,941608;28515,921991;39855,886681;45505,863224;43635,857647;37019,889034;25679,924345;22844,943961;21899,955732;20009,998889;21899,1027137;17174,1064801;17174,1113451;22844,1160531;24734,1160531;37019,1205258;43635,1242137;57810,1279802;80137,1360795;82085,1376317;86162,1376317;106953,1417904;114513,1439091;100337,1421043;85216,1392794;84272,1400641;76050,1379479;70096,1380240;63480,1362193;40799,1319035;26625,1280587;25679,1248415;19064,1210750;14339,1173086;3944,1145623;10559,999674;17174,962009;11504,941608;22844,885111;25679,871771;33239,826260;53085,793304;48360,838031;53083,830365;55920,812038;56865,791735;65370,765840;78601,726607;94667,686589;95870,685464;103172,653632;113567,630876;125853,612044;150424,572811;170269,537501;198620,491990;219411,472372;236421,444909;250597,427646;265717,421369;269498,416661;284618,391551;313913,363303;314711,375110;312574,380073;343209,353887;358329,337409;378175,321716;379886,323294;379121,322500;403692,302099;428263,283267;454723,259726;491579,236970;531270,212646;555002,198899;570961,186751;599312,172627;629553,159288;633557,157579;643847,149186;660740,138887;679286,131040;692406,128532;694760,127116;951808,40802;961345,39080;987719,31386;1005911,28345;1015397,28279;1018905,27463;1234372,3923;1295562,3727;1361006,4707;1362224,5466;1394083,2354;1423378,6277;1452674,10985;1467789,13837;1451729,10200;1422432,5492;1393137,1569;13931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28" style="position:absolute;left:78183;top:99284;width:5736;height:1034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311840,1028650;309159,1031287;309320,1031413;334128,1001876;325461,1005646;312461,1008663;311842,1005646;320922,1004138;334128,1001876;356673,997928;356144,998202;356415,998105;194940,992260;204123,996597;208044,996974;218981,1006778;223933,1008663;224243,1008852;225378,1006778;229711,1009040;234045,1010925;242584,1014554;242712,1014319;252617,1017336;257363,1018844;262110,1019598;271808,1020352;285015,1019975;285588,1019975;286872,1018655;289761,1016958;292702,1016864;294714,1017335;295256,1019975;299873,1019975;298428,1023746;297603,1025631;294920,1027894;289968,1027894;283571,1027140;269745,1026385;259427,1024877;250347,1022615;241267,1019975;227442,1016204;216711,1009794;216835,1009630;210520,1006024;204948,1001499;198551,997728;191948,993580;194940,992260;316413,984176;313260,985055;291455,987067;298635,988678;300492,987924;313286,985285;315392,984536;336003,978713;325295,981699;328969,981891;334257,980100;375095,977841;341507,994185;358504,987264;159756,970202;183487,988678;191948,993580;198345,997728;204742,1001498;210314,1006023;209076,1007909;205774,1006777;194012,998859;188234,994711;182456,990186;174820,985285;168217,980006;163058,975103;159756,970202;169455,960775;180805,971333;179360,972841;166154,961152;169455,960775;127565,935134;141597,949463;144486,955496;137882,949086;132930,943430;127565,935134;152171,925459;152173,925566;152870,927108;152946,926462;453533,900707;452784,900821;440402,917035;428227,929101;419560,938528;414814,942299;409861,946069;403877,951726;399337,956627;392734,961529;385924,966054;384067,969448;381178,971333;373955,973596;364669,978875;356208,983776;346922,988678;335366,993957;319064,998859;318651,999991;310813,1003571;311016,1003761;319721,999785;319890,998859;336192,993957;347748,988678;357034,983776;365495,978875;374781,973596;382003,971333;377114,976694;377257,976612;382416,970956;385305,969071;385497,968973;386749,966431;393559,961906;400163,957005;404703,952102;410687,946447;415639,942676;419036,939978;420798,937774;429465,928347;441640,916281;99671,895492;100455,896720;100722,896969;454918,885649;454847,885738;454847,885846;455175,885931;455260,885738;459376,880020;458158,881558;457943,881967;458778,880990;82822,861028;90615,877795;84436,864245;473987,861016;473969,861028;473832,862737;470530,869524;466610,877442;466846,877343;470530,869901;473832,863114;473987,861016;102991,852525;103400,853435;103421,853310;72467,843883;77833,850293;78096,850860;80541,851849;86087,861228;93722,872540;97024,880836;98881,884984;106722,897050;104453,900444;97150,885616;96817,885738;103728,899769;104453,900444;106723,897050;126326,925330;122406,927593;123850,929478;118072,929855;114358,925330;110850,920428;102183,907231;94135,894034;86706,880836;83198,874426;79896,867639;81134,864622;85261,871409;89801,877819;95373,888755;95846,889497;89801,877819;85468,871409;81341,864622;76801,854441;72467,843883;527072,783929;526968,784011;524714,793895;524906,736690;519437,751124;516754,760173;514072,768469;507675,783929;502103,799389;497151,811832;496738,812293;496400,813208;496944,812586;501897,800143;507469,784683;513865,769223;516548,760928;519231,751878;524803,737172;546264,731516;543581,746222;538835,762059;534089,778273;529755,788454;532644,777896;535120,767338;536978,761682;539454,754141;541724,746599;546264,731516;532907,699194;527898,715302;527806,715689;532850,699465;535654,662711;529634,692766;516970,740067;515116,745424;515104,745468;510770,759042;506437,773748;501484,785060;497357,797881;473007,848031;464959,860475;464187,861547;463854,862163;460488,867176;457736,872918;447625,886869;446040,888698;441737,895109;441115,895846;440196,897427;432148,907231;424100,916281;423179,917134;417730,923601;416040,925158;414401,927216;408830,932872;403624,936603;392021,947296;364800,965848;345831,974760;361161,969448;364050,968316;373336,962283;379114,958890;388400,950217;398924,943430;405667,938598;408623,935511;411306,934003;415020,930232;415996,928993;418528,924576;424100,918543;430439,912866;432767,910247;440815,900444;444323,894410;448244,889886;458355,875934;465578,863491;473626,851048;497976,800897;501327,790487;501484,789585;506849,774502;508500,769977;510695,764414;511389,762059;515723,748484;524183,716433;532438,682120;534862,668168;558232,629330;557613,630084;557613,630084;560181,606983;560107,607650;560709,608968;562566,612739;563804,611231;563835,610941;562979,611985;560915,608591;558342,564149;558198,564163;557937,564190;558026,565982;557820,575409;556994,581065;552042,595394;550804,607837;549565,611985;547502,630084;545232,644413;542756,658365;541311,669300;539660,680612;540977,676870;542137,668922;543168,657610;545645,643659;547915,629330;549978,611231;551216,607083;552454,594640;557407,580311;554105,609345;551629,633478;546057,664398;544955,667530;544484,672222;542962,680235;537184,703236;534501,715302;532850,721713;530787,728500;525215,746599;519231,764321;511596,788077;503135,811455;497563,824653;491579,837473;489515,842752;487246,848031;483737,853310;478000,864918;478166,866130;472181,877442;465784,885738;460625,893279;455738,899805;456498,899690;461863,892525;467022,884984;473419,876688;479404,865376;479197,863868;484975,852179;488484,846900;490753,841621;492817,836342;498802,823522;504373,810324;512834,786946;520469,763190;526453,745468;532025,727368;534089,720581;535739,714171;538422,702105;544200,679103;546470,663644;552042,632724;554518,608592;557820,579557;558564,574457;558026,574278;558232,564851;562772,556179;560369,574474;560369,574474;562772,556179;564629,552408;563391,557310;563108,567585;562979,577294;560915,588897;560915,590223;563391,577294;563804,557310;564766,553501;555756,536194;554404,542034;553899,550523;553248,546557;553010,547117;553693,551277;553280,557310;554105,562212;554745,562147;554312,559572;554724,553539;555756,536194;573090,526013;573503,526390;573296,542227;573503,553162;572884,573147;572265,584459;570407,601050;569788,615002;566693,640642;563804,662889;558645,667037;559058,664775;559883,648938;562979,632347;565455,629707;565455,629707;568138,601050;569582,587475;570820,573524;571852,560326;572265,547883;572471,537325;572884,531669;573090,526013;29064,351178;29166,351272;29176,351219;41514,297131;36974,312591;33259,318247;33251,318608;32891,333044;32902,333009;33259,318624;36974,312968;41514,297508;41668,297697;41746,297414;43990,264326;41101,268097;36767,284688;37759,286137;37791,285883;36974,284688;41307,268097;43865,264758;59879,242833;59619,243215;58512,250988;57816,254900;38831,318247;36148,333707;33672,349544;28307,382726;24799,405350;23148,422319;22322,430991;21703,439664;19846,463042;19227,477371;20259,492454;20742,484236;20671,481519;21497,465682;23354,442303;24827,439073;26966,412917;26862,408367;28901,397687;30114,388721;29751,390268;28513,389513;25418,405728;25624,414777;24179,432123;23973,435139;21910,439664;22529,430991;23354,422319;25005,405350;28513,382726;33878,349544;36355,333707;39037,318247;58022,254900;59879,242833;63594,205126;63594,205126;64625,206635;64625,206634;100778,151442;100738,151500;100618,151749;98933,154976;98506,156108;98228,156683;97024,159878;84436,187027;80928,194568;77420,202487;61908,233816;77626,202110;81134,194191;84642,186650;97230,159501;98506,156108;100618,151749;106016,125440;104235,126574;102911,127473;102595,128204;100325,131974;94547,138761;90627,146680;86912,154598;84436,158746;84352,158554;82011,163696;78039,172698;71642,185519;72674,187781;72693,187749;71848,185895;78245,173075;84642,158746;87119,154599;90833,146680;94754,138762;100532,131975;102802,128204;105278,126507;106060,126064;404909,57315;415433,65987;419973,72774;409861,63725;404909,57315;370654,29788;378908,33182;390464,43740;370654,29788;246427,27290;242093,28280;232807,30542;223727,34313;219806,36576;215267,38838;205332,42404;203504,43740;190916,51658;178535,60708;169868,67873;164090,72020;149851,84086;143041,92005;136438,99923;125914,114252;116009,128581;106529,143692;107342,145549;109354,143027;111066,140695;117247,130843;127152,116515;137676,102186;144279,94267;151089,86349;165328,74283;170900,69004;179567,61839;191948,52789;204536,44871;209823,42973;212378,41378;247145,27673;320225,19183;324636,19985;330620,23755;326080,22624;316588,19230;320225,19183;344240,16214;352700,17345;363018,24886;350224,20739;344240,16214;275213,16120;251379,18476;234870,22624;227029,26395;220219,30919;210726,33182;174820,58446;161820,69004;157899,71643;154391,75037;147788,81447;137470,91251;129628,102563;106929,134991;102185,142528;97544,150271;97643,150451;61943,226996;54720,245095;51419,256031;48117,266211;41926,287327;35192,306718;35116,307312;32846,318624;31196,323903;30783,324657;28952,335781;28513,342380;28100,351806;25211,367267;22529,382726;19640,405350;17989,426089;16957,446828;18401,432499;18535,431317;18814,425712;20465,404974;20982,405289;21027,404938;20465,404596;23354,381972;26037,366512;28913,351123;28720,351052;29132,341626;31402,323903;33053,318624;33108,318349;35323,307312;42133,287704;48323,266589;51625,256408;54927,245473;62149,227373;97849,150828;107342,134991;130041,102563;137882,91251;148200,81447;154804,75037;158312,71643;162233,69004;175233,58446;211139,33182;220632,30920;227442,26395;235283,22624;251792,18476;275626,16261;294783,17435;304206,0;313905,1131;323810,3017;330414,6033;334747,9804;340113,7918;348160,11312;353113,13951;352907,14329;352700,16968;344240,15837;341351,14329;338462,13197;332890,10935;327318,8672;321540,7164;315143,7164;309984,7164;301937,7164;301559,6944;298016,10181;299254,13951;311635,18476;306126,18652;306218,18665;312048,18476;317001,19608;326493,23001;331033,24133;338668,27149;346510,30166;354145,33559;361780,37707;365495,39592;369209,41855;369257,41935;371921,42774;378376,47157;379277,49653;379527,49773;385305,53921;390258,57692;395210,61840;398925,65610;401401,67873;404083,70512;413163,79939;424719,93513;430704,101055;430877,101281;433935,104676;550391,504897;550304,508052;552661,508668;554930,511684;555962,521865;559883,533931;561534,534206;561534,531292;563212,522777;563185,521111;564836,510930;567106,510930;570614,506783;571026,523374;569995,531292;568757,538833;568137,551277;567931,557687;567518,564097;566639,565169;566693,565605;567536,564578;567931,558441;568137,552031;568757,539587;569995,532046;571026,524128;572677,526390;572471,532046;572058,537702;571852,548260;571439,560703;570407,573901;569169,587852;567725,601427;565042,630084;562566,632724;559470,649315;558645,665152;558232,667414;554724,684760;553692,686268;549359,704744;553899,686268;554930,684760;548327,719073;544819,722467;544092,725126;544200,725483;545026,722466;548534,719073;546057,731893;541517,746976;539248,754518;536771,762059;534914,767715;532231,778650;529342,789208;524803,800520;520263,811078;520452,810366;515310,823144;504167,845392;501973,851559;504167,845769;515310,823521;506849,846900;502490,855243;498990,859943;498801,860475;496613,863550;496531,864622;486833,882721;476515,900067;476038,900699;472594,908739;464340,920051;456625,930624;456597,930685;464340,920428;472594,909116;465784,921560;460238,928158;456402,931119;456292,931364;452165,936265;450609,937583;446696,943383;442879,948332;437101,955119;435243,955496;433179,957173;432858,957618;435450,955873;437307,955496;429878,965677;425132,970202;420386,974350;417033,975269;416465,975858;400782,988301;399982,988633;395210,994334;397893,995843;387988,1003761;388813,998482;385511,1000745;382416,1002630;376019,1006401;375164,1004526;372098,1005646;368383,1007155;360748,1010549;360497,1010762;367765,1007532;371479,1006023;374574,1004892;375812,1006777;382210,1003007;385305,1001122;388606,998859;387781,1004138;379114,1011680;378689,1011462;372717,1015827;367765,1018467;360336,1021860;357266,1021389;350846,1023672;350637,1024500;333509,1030533;329588,1028647;326287,1028647;320509,1032041;315350,1032795;310191,1033172;309630,1032734;304929,1034257;299254,1032418;299460,1032041;300492,1029402;295746,1028271;298016,1026008;304826,1025631;311429,1025254;320921,1025631;327525,1024500;339906,1019598;348160,1016204;354351,1015827;354782,1015462;348780,1015827;340525,1019221;328144,1024123;321540,1025254;312048,1024877;305445,1025254;298635,1025631;298841,1024123;300286,1020352;363844,1001122;406972,971333;418322,960398;424719,954365;431323,947955;443704,934380;453609,920428;472181,894034;477340,886492;482293,878574;489722,866130;492817,856704;497263,849256;497299,848788;493024,855950;489928,865376;482499,877820;477547,885738;472388,893279;453816,919674;443910,933626;431529,947201;424926,953611;418528,959644;407179,970579;364050,1000367;300492,1019598;295746,1019598;295127,1016582;290174,1016204;285634,1019598;272427,1019975;262729,1019221;257982,1018467;253236,1016958;256095,1011386;255506,1011680;244854,1008075;244363,1008286;223934,1001499;215886,998482;208869,996220;200409,989055;189884,981891;178948,973972;180805,971333;188440,973972;191742,979251;203091,985285;225584,995843;231156,997728;237140,999613;243744,1002253;251021,1005128;251585,1004892;258395,1006778;258601,1006024;268507,1006778;270157,1007155;285428,1007155;296571,1007909;309778,1006024;311429,1006024;312048,1009040;325048,1006024;333715,1002253;338668,1000745;341763,999991;348573,996974;354145,994712;359716,992072;369936,988840;371273,987924;360542,991318;354970,993957;349399,996220;342589,999236;339494,999991;334541,1001499;321128,1003761;312048,1005270;310397,1005270;297190,1007155;286047,1006401;270777,1006401;269126,1006024;262729,1001122;259221,1005270;259212,1005302;262110,1001876;268507,1006777;258602,1006023;258680,1005931;252204,1004138;244569,1001122;237966,998482;231981,996597;226410,994712;203917,984154;192567,978120;189266,972841;181630,970202;170281,959644;166979,960021;155216,949086;153153,942299;153566,941922;160788,949086;168011,956250;170074,953988;161614,943807;154597,938151;144899,927970;136644,918166;123644,907985;118691,900444;119723,899690;124676,902329;114358,882721;108580,874049;103214,865376;96405,855196;86500,835211;85820,831329;83817,827669;77007,814095;76182,807307;73499,800520;73179,799604;69991,795618;63800,779404;60292,764321;59879,764321;55133,747730;50593,731139;45847,711909;41514,692301;45847,705498;50181,722089;51625,731139;52222,732739;51487,725758;49571,719403;46452,706586;42752,695317;38212,672693;34322,649501;33045,642740;27482,602168;25022,572714;25005,573524;25211,579557;26243,593509;27481,607837;25418,595394;23973,579557;22322,579557;21290,565228;19846,556179;18608,547506;15100,540719;14068,540719;13036,531292;12623,519226;13449,502258;13862,496225;14564,492086;14223,482650;14687,468698;15512,465870;15512,464173;13862,469830;12417,466059;9734,459272;9244,453898;9115,454370;8290,469452;7671,484535;7052,496225;7052,520357;7258,532800;7671,545243;5814,556933;5401,556933;4163,534308;4163,510930;5195,492831;7051,496223;5401,492454;4988,478879;5401,458140;5607,452484;6226,443057;8703,426089;9937,414817;9528,412138;8084,427220;5607,444189;4988,453615;4782,459272;4369,480010;4782,493585;3750,511684;3750,535063;4988,557687;5401,557687;8084,579180;9528,596902;12623,615002;17499,653922;17924,661381;18814,661381;23354,681366;25005,691547;21910,682874;18608,669300;18402,673070;16606,662901;15306,663267;13862,654594;8909,633855;5814,615379;5607,599919;4163,581819;3131,563720;861,550523;2306,480388;3750,462288;2512,452484;4988,425335;5607,418925;7258,397055;11592,381218;10560,402711;11591,399027;12211,390220;12417,380464;14274,368020;17163,349167;20671,329936;20934,329396;22529,314099;24799,303164;27481,294114;32847,275261;37180,258293;43371,236423;47911,226996;51625,213799;54721,205503;58022,202487;58848,200224;62149,188158;68546,174583;68721,180257;68254,182642;74943,170059;78245,162140;82579,154599;82952,155357;82785,154976;88150,145172;93516,136122;99294,124810;107342,113875;116009,102186;121191,95580;124676,89742;130866,82955;137470,76545;138344,75724;140591,71690;144280,66741;148329,62971;151194,61766;151708,61085;207837,19607;209920,18780;215679,15082;219652,13621;221723,13589;222489,13197;269538,1885;282900,1791;297190,2262;297456,2627;304413,1131;310810,3016;317207,5279;320507,6650;317001,4902;310603,2639;304206,754;30420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29" style="position:absolute;left:74218;top:98048;width:2860;height:515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<v:stroke joinstyle="miter"/>
                <v:path arrowok="t" o:connecttype="custom" o:connectlocs="155488,512901;154151,514216;154231,514279;166601,499551;162280,501431;155797,502935;155489,501431;160016,500679;166601,499551;177842,497583;177578,497719;177713,497671;97200,494757;101779,496919;103734,497107;109187,501995;111656,502935;111811,503030;112377,501995;114537,503124;116698,504063;120956,505873;121020,505756;125958,507260;128325,508012;130691,508388;135527,508764;142113,508576;142398,508576;143039,507918;144479,507072;145945,507025;146949,507260;147219,508576;149521,508576;148801,510456;148389,511396;147051,512524;144582,512524;141392,512148;134498,511772;129354,511020;124827,509892;120299,508576;113406,506696;108055,503500;108117,503417;104968,501619;102190,499363;99001,497483;95708,495415;97200,494757;157768,490726;156196,491164;145324,492167;148903,492971;149830,492595;156209,491279;157259,490906;167536,488002;162196,489491;164029,489586;166665,488693;187028,487567;170280,495716;178755,492266;79657,483758;91489,492971;95708,495415;98898,497483;102087,499363;104865,501619;104248,502559;102602,501995;96737,498047;93856,495979;90975,493723;87168,491279;83875,488646;81303,486202;79657,483758;84493,479058;90152,484322;89432,485074;82846,479246;84493,479058;63605,466273;70602,473417;72043,476426;68750,473229;66281,470409;63605,466273;75874,461449;75875,461502;76223,462271;76261,461949;226138,449107;225764,449164;219591,457248;213520,463265;209199,467965;206832,469845;204363,471725;201379,474545;199115,476990;195822,479434;192427,481690;191501,483382;190060,484322;186459,485450;181829,488082;177611,490527;172980,492971;167218,495603;159090,498047;158884,498611;154976,500397;155077,500491;159417,498509;159501,498047;167630,495603;173392,492971;178022,490527;182241,488082;186871,485450;190472,484322;188034,486995;188106,486954;190678,484134;192118,483194;192214,483146;192839,481878;196234,479622;199527,477178;201790,474733;204774,471913;207244,470033;208937,468688;209816,467589;214137,462889;220208,456872;49697,446507;50088,447119;50221,447243;226829,441599;226793,441643;226793,441697;226957,441739;226999,441643;229051,438792;228444,439559;228337,439763;228753,439276;41296,429322;45182,437683;42101,430926;236337,429317;236327,429322;236259,430174;234613,433559;232658,437507;232776,437457;234613,433747;236259,430362;236337,429317;51353,425083;51557,425536;51567,425474;36133,420774;38808,423970;38940,424252;40159,424745;42924,429422;46731,435063;48377,439199;49303,441267;53213,447283;52082,448975;48440,441582;48275,441643;51720,448639;52082,448975;53213,447283;62988,461384;61033,462512;61753,463453;58872,463641;57020,461384;55271,458940;50950,452360;46937,445779;43233,439199;41484,436003;39837,432618;40455,431114;42513,434499;44776,437695;47554,443147;47790,443517;44776,437695;42615,434499;40558,431114;38294,426038;36133,420774;262806,390879;262753,390920;261630,395849;261725,367325;258999,374522;257661,379035;256323,383171;253134,390879;250356,398588;247886,404792;247680,405022;247512,405479;247783,405169;250253,398964;253031,391256;256221,383547;257558,379411;258896,374898;261674,367566;272375,364746;271037,372078;268671,379975;266304,388059;264143,393136;265584,387871;266819,382607;267744,379787;268979,376027;270111,372266;272375,364746;265715,348629;263217,356661;263171,356854;265687,348765;267084,330438;264083,345424;257768,369009;256844,371680;256838,371702;254677,378471;252516,385803;250047,391444;247989,397836;235848,422842;231835,429046;231450,429581;231284,429888;229606,432388;228234,435251;223192,442207;222402,443119;220256,446315;219946,446683;219488,447472;215475,452360;211462,456872;211003,457298;208286,460522;207444,461299;206626,462325;203848,465145;201252,467005;195467,472337;181894,481587;172436,486031;180080,483382;181520,482818;186151,479810;189032,478118;193662,473793;198909,470409;202271,468000;203745,466461;205083,465709;206935,463829;207422,463211;208684,461009;211462,458000;214623,455169;215784,453864;219797,448975;221546,445967;223501,443711;228542,436755;232144,430550;236156,424346;248298,399340;249969,394150;250047,393700;252722,386179;253545,383923;254640,381149;254986,379975;257146,373206;261365,357225;265481,340116;266690,333159;278342,313794;278034,314170;278034,314170;279314,302651;279277,302984;279577,303641;280503,305521;281121,304769;281136,304625;280709,305145;279680,303453;278397,281294;278325,281301;278195,281314;278240,282208;278137,286908;277725,289728;275256,296873;274638,303077;274021,305145;272992,314170;271860,321315;270625,328271;269905,333723;269082,339364;269739,337498;270317,333535;270831,327895;272066,320939;273198,313794;274227,304769;274844,302701;275461,296497;277931,289352;276285,303829;275050,315862;272272,331279;271722,332841;271487,335181;270728,339176;267847,350645;266510,356661;265687,359857;264658,363242;261880,372266;258896,381103;255089,392948;250870,404605;248092,411185;245108,417577;244079,420210;242947,422842;241198,425474;238337,431262;238420,431866;235436,437507;232246,441643;229674,445403;227237,448657;227616,448600;230292,445027;232864,441267;236054,437131;239037,431490;238935,430738;241816,424910;243565,422278;244697,419646;245725,417013;248709,410621;251487,404040;255706,392384;259513,380539;262497,371702;265275,362678;266304,359293;267127,356097;268465,350081;271346,338612;272478,330903;275256,315486;276490,303453;278137,288976;278508,286433;278240,286344;278342,281644;280606,277319;279408,286442;279408,286442;280606,277320;281532,275439;280915,277884;280773,283007;280709,287848;279680,293634;279680,294294;280915,287848;281121,277883;281600,275984;277108,267355;276433,270267;276182,274499;275857,272522;275738,272801;276079,274875;275873,277884;276285,280328;276604,280295;276387,279011;276593,276003;277108,267355;285751,262278;285957,262466;285854,270363;285957,275815;285648,285780;285339,291420;284413,299693;284104,306650;282561,319434;281121,330527;278548,332595;278754,331467;279166,323571;280709,315298;281944,313982;281944,313982;283281,299693;284002,292924;284619,285968;285133,279388;285339,273183;285442,267919;285648,265099;285751,262278;14491,175103;14543,175150;14548,175124;20699,148154;18436,155863;16584,158683;16579,158863;16400,166061;16405,166044;16584,158871;18436,156051;20699,148342;20776,148436;20815,148295;21934,131797;20493,133677;18333,141950;18827,142673;18843,142546;18436,141950;20596,133677;21872,132013;29857,121081;29727,121271;29175,125146;28828,127097;19362,158683;18024,166392;16789,174288;14114,190833;12365,202114;11542,210575;11130,214899;10821,219223;9896,230880;9587,238025;10101,245545;10342,241448;10307,240093;10719,232196;11645,220539;12379,218929;13446,205887;13394,203618;14410,198293;15015,193823;14834,194594;14217,194218;12674,202302;12777,206815;12056,215463;11953,216967;10924,219223;11233,214899;11645,210575;12468,202114;14217,190833;16892,174288;18127,166392;19464,158683;28931,127097;29857,121081;31709,102279;31709,102279;32223,103031;32223,103031;50249,75511;50230,75540;50169,75664;49329,77273;49117,77838;48978,78125;48377,79718;42101,93255;40352,97015;38603,100963;30868,116584;38705,100775;40455,96827;42204,93066;48480,79530;49117,77838;50169,75664;52861,62547;51973,63112;51313,63560;51156,63924;50024,65804;47143,69189;45188,73137;43336,77085;42101,79153;42059,79058;40892,81621;38911,86110;35722,92503;36236,93630;36246,93615;35824,92690;39014,86298;42204,79153;43439,77085;45291,73137;47245,69189;50126,65805;51258,63925;52493,63079;52883,62857;201893,28578;207141,32902;209404,36286;204363,31774;201893,28578;184813,14853;188929,16545;194691,21809;184813,14853;122872,13607;120711,14101;116081,15229;111553,17109;109599,18237;107335,19365;102382,21143;101470,21810;95194,25758;89020,30270;84699,33842;81818,35910;74718,41927;71322,45875;68030,49823;62782,56968;57843,64112;53117,71647;53522,72573;54525,71316;55379,70153;58461,65241;63400,58096;68647,50951;71940,47003;75335,43055;82435,37039;85213,34406;89534,30834;95708,26322;101984,22373;104621,21427;105895,20632;123230,13798;159669,9565;161868,9965;164852,11845;162588,11281;157855,9589;159669,9565;171643,8084;175861,8648;181006,12409;174627,10341;171643,8084;137225,8037;125341,9213;117110,11281;113200,13161;109804,15417;105071,16545;87168,29142;80686,34406;78731,35722;76982,37415;73689,40611;68544,45499;64634,51139;53316,67309;50951,71067;48637,74928;48686,75017;30886,113184;27284,122208;25638,127661;23992,132737;20905,143266;17547,152934;17510,153231;16378,158871;15555,161503;15349,161879;14436,167426;14217,170716;14011,175416;12571,183125;11233,190833;9793,202114;8969,212455;8455,222796;9175,215651;9242,215062;9381,212267;10204,201926;10462,202083;10484,201909;10204,201738;11645,190457;12982,182749;14416,175076;14320,175040;14526,170340;15658,161503;16481,158871;16508,158734;17613,153231;21008,143454;24095,132925;25741,127849;27387,122397;30989,113372;48789,75205;53522,67309;64840,51140;68750,45499;73895,40611;77187,37415;78937,35723;80891,34406;87374,29142;105277,16545;110010,15417;113406,13161;117315,11281;125547,9213;137431,8108;146983,8694;151682,0;156517,564;161456,1504;164749,3008;166910,4888;169585,3948;173598,5640;176067,6956;175964,7145;175861,8460;171643,7897;170202,7145;168762,6580;165984,5452;163206,4324;160325,3572;157135,3572;154563,3572;150550,3572;150361,3462;148595,5076;149212,6956;155386,9213;152638,9300;152685,9307;155592,9213;158061,9777;162794,11469;165058,12033;168865,13537;172775,15041;176582,16733;180389,18801;182241,19741;184093,20869;184117,20909;185445,21328;188663,23513;189113,24758;189237,24818;192118,26886;194588,28766;197057,30834;198909,32714;200144,33842;201482,35158;206009,39859;211771,46627;214755,50388;214841,50500;216366,52193;274433,251750;274389,253323;275564,253630;276696,255134;277211,260210;279166,266227;279989,266363;279989,264911;280825,260665;280812,259834;281635,254758;282767,254758;284516,252690;284722,260962;284207,264911;283590,268671;283281,274875;283178,278072;282973,281268;282534,281802;282561,282020;282981,281508;283178,278448;283281,275251;283590,269047;284207,265287;284722,261338;285545,262467;285442,265287;285236,268107;285133,273371;284928,279576;284413,286156;283796,293113;283075,299881;281738,314170;280503,315486;278960,323759;278548,331655;278342,332783;276593,341432;276079,342184;273918,351397;276182,342184;276696,341432;273404,358541;271654,360233;271292,361559;271346,361737;271757,360233;273506,358541;272272,364934;270008,372454;268876,376214;267642,379975;266716,382795;265378,388247;263938,393512;261674,399152;259410,404416;259505,404062;256941,410433;251385,421526;250291,424601;251385,421714;256941,410621;252722,422278;250549,426438;248804,428781;248709,429046;247618,430580;247578,431114;242742,440139;237597,448788;237359,449103;235642,453112;231526,458752;227680,464024;227666,464054;231526,458940;235642,453300;232246,459504;229481,462795;227568,464271;227513,464393;225456,466837;224680,467494;222729,470386;220825,472853;217944,476238;217018,476426;215989,477262;215829,477484;217121,476614;218047,476426;214343,481502;211977,483758;209610,485826;207939,486284;207655,486578;199835,492783;199437,492948;197057,495791;198395,496543;193456,500491;193868,497859;192221,498987;190678,499927;187488,501807;187062,500873;185533,501431;183681,502183;179874,503876;179749,503982;183373,502371;185225,501619;186768,501055;187385,501995;190575,500115;192118,499175;193765,498047;193353,500679;189032,504440;188820,504331;185842,506508;183373,507824;179668,509516;178138,509281;174937,510419;174832,510832;166292,513840;164337,512900;162691,512900;159810,514592;157238,514968;154665,515156;154386,514937;152042,515697;149212,514780;149315,514592;149830,513276;147463,512712;148595,511584;151990,511396;155283,511208;160016,511396;163308,510832;169482,508388;173598,506696;176684,506508;176899,506325;173906,506508;169791,508200;163617,510644;160325,511208;155592,511020;152299,511208;148903,511396;149006,510644;149727,508764;181418,499175;202922,484322;208581,478870;211771,475861;215063,472665;221237,465897;226176,458940;235436,445779;238008,442019;240478,438071;244182,431866;245725,427166;247942,423453;247960,423219;245828,426790;244285,431490;240581,437695;238111,441643;235539,445403;226279,458564;221340,465521;215166,472289;211874,475485;208684,478494;203025,483946;181520,498799;149830,508388;147463,508388;147154,506884;144685,506696;142421,508388;135836,508576;131000,508200;128634,507824;126267,507072;127693,504293;127399,504440;122088,502642;121843,502747;111656,499363;107644,497859;104145,496731;99927,493159;94679,489587;89226,485638;90152,484322;93959,485638;95605,488270;101264,491279;112480,496543;115258,497483;118242,498423;121534,499739;125163,501173;125444,501055;128839,501995;128942,501619;133881,501995;134704,502183;142318,502183;147875,502559;154460,501619;155283,501619;155592,503124;162074,501619;166395,499739;168865,498987;170408,498611;173803,497107;176582,495979;179360,494663;184455,493051;185122,492595;179771,494287;176993,495603;174215,496731;170820,498235;169276,498611;166807,499363;160119,500491;155592,501243;154768,501243;148183,502183;142627,501807;135013,501807;134190,501619;131000,499175;129251,501243;129247,501260;130691,499551;133881,501995;128942,501619;128981,501573;125753,500679;121946,499175;118653,497859;115669,496919;112891,495979;101676,490715;96017,487706;94370,485074;90563,483758;84904,478494;83258,478682;77393,473229;76364,469845;76570,469657;80171,473229;83772,476802;84801,475674;80583,470597;77084,467777;72248,462701;68133,457812;61651,452736;59181,448976;59696,448600;62165,449916;57020,440139;54139,435815;51464,431490;48069,426414;43130,416449;42791,414514;41792,412689;38397,405921;37985,402536;36648,399152;36488,398696;34898,396708;31812,388623;30062,381103;29857,381103;27490,372830;25227,364558;22860,354969;20699,345192;22860,351773;25021,360045;25741,364558;26039,365355;25672,361874;24717,358706;23161,352315;21317,346696;19053,335415;17114,323851;16477,320480;13703,300250;12477,285564;12468,285968;12571,288976;13085,295933;13702,303077;12674,296873;11953,288976;11130,288976;10616,281832;9896,277319;9278,272995;7529,269611;7015,269611;6500,264911;6294,258894;6706,250434;6912,247425;7262,245362;7092,240657;7323,233700;7735,232290;7735,231444;6912,234265;6191,232384;4854,229000;4609,226321;4545,226556;4134,234076;3825,241597;3516,247425;3516,259458;3619,265663;3825,271867;2899,277696;2693,277696;2076,266415;2076,254758;2590,245733;3516,247424;2693,245545;2487,238777;2693,228436;2796,225616;3105,220915;4339,212455;4955,206835;4751,205498;4031,213019;2796,221480;2487,226180;2384,229000;2179,239341;2384,246109;1870,255134;1870,266791;2487,278072;2693,278072;4031,288788;4751,297625;6294,306650;8725,326056;8937,329775;9381,329775;11645,339740;12468,344816;10924,340492;9278,333723;9175,335604;8280,330533;7632,330715;6912,326391;4442,316050;2899,306838;2796,299129;2076,290104;1561,281080;429,274499;1150,239529;1870,230504;1253,225616;2487,212079;2796,208883;3619,197978;5780,190081;5265,200798;5780,198961;6088,194570;6191,189705;7117,183501;8558,174100;10307,164512;10438,164242;11233,156615;12365,151162;13703,146650;16378,137249;18539,128789;21625,117884;23889,113184;25741,106603;27284,102467;28931,100963;29342,99835;30989,93819;34178,87050;34265,89879;34032,91068;37368,84794;39014,80846;41175,77085;41361,77463;41278,77273;43953,72385;46628,67873;49509,62232;53522,56780;57843,50951;60427,47658;62165,44747;65252,41363;68544,38167;68980,37757;70101,35746;71940,33278;73959,31398;75388,30797;75644,30458;103631,9776;104669,9364;107541,7520;109521,6792;110554,6776;110936,6580;134396,940;141058,893;148183,1128;148316,1310;151785,564;154974,1504;158164,2632;159810,3316;158061,2444;154871,1316;151682,376;1516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F263CE" w:rsidRPr="005C2287">
      <w:rPr>
        <w:rFonts w:ascii="Arial" w:hAnsi="Arial" w:cs="Arial"/>
        <w:i/>
        <w:color w:val="404040"/>
        <w:sz w:val="16"/>
        <w:szCs w:val="16"/>
      </w:rPr>
      <w:t>Your Biz Accounting &amp; Bookkeeping   ABN: 85 045 869 626</w:t>
    </w:r>
  </w:p>
  <w:p w14:paraId="4FB1D7B9" w14:textId="7F2BFBAB" w:rsidR="00F263CE" w:rsidRPr="005C2287" w:rsidRDefault="00F263CE" w:rsidP="00F263CE">
    <w:pPr>
      <w:pStyle w:val="Quote"/>
      <w:spacing w:line="240" w:lineRule="auto"/>
      <w:jc w:val="both"/>
      <w:rPr>
        <w:rFonts w:ascii="Arial" w:hAnsi="Arial" w:cs="Arial"/>
        <w:color w:val="404040"/>
        <w:sz w:val="16"/>
        <w:szCs w:val="16"/>
      </w:rPr>
    </w:pPr>
    <w:r w:rsidRPr="005C2287">
      <w:rPr>
        <w:rFonts w:ascii="Arial" w:hAnsi="Arial" w:cs="Arial"/>
        <w:color w:val="404040"/>
        <w:sz w:val="16"/>
        <w:szCs w:val="16"/>
      </w:rPr>
      <w:t xml:space="preserve">1A, 8 Villanova Street, Wanneroo   WA   6065   PO Box 477, </w:t>
    </w:r>
    <w:r w:rsidR="002E3AF7" w:rsidRPr="005C2287">
      <w:rPr>
        <w:rFonts w:ascii="Arial" w:hAnsi="Arial" w:cs="Arial"/>
        <w:color w:val="404040"/>
        <w:sz w:val="16"/>
        <w:szCs w:val="16"/>
      </w:rPr>
      <w:t>Wanneroo, WA</w:t>
    </w:r>
    <w:r w:rsidRPr="005C2287">
      <w:rPr>
        <w:rFonts w:ascii="Arial" w:hAnsi="Arial" w:cs="Arial"/>
        <w:color w:val="404040"/>
        <w:sz w:val="16"/>
        <w:szCs w:val="16"/>
      </w:rPr>
      <w:t xml:space="preserve">   6946</w:t>
    </w:r>
  </w:p>
  <w:p w14:paraId="7A01A24C" w14:textId="50B1AC76" w:rsidR="00F263CE" w:rsidRPr="005C2287" w:rsidRDefault="00F263CE" w:rsidP="00FF53FD">
    <w:pPr>
      <w:pStyle w:val="Quote"/>
      <w:tabs>
        <w:tab w:val="right" w:pos="9742"/>
      </w:tabs>
      <w:spacing w:line="240" w:lineRule="auto"/>
      <w:jc w:val="both"/>
      <w:rPr>
        <w:rFonts w:ascii="Garamond" w:hAnsi="Garamond"/>
        <w:b/>
        <w:color w:val="333333"/>
        <w:spacing w:val="14"/>
        <w:sz w:val="16"/>
        <w:szCs w:val="16"/>
      </w:rPr>
    </w:pPr>
    <w:r w:rsidRPr="005C2287">
      <w:rPr>
        <w:rFonts w:ascii="Arial" w:hAnsi="Arial" w:cs="Arial"/>
        <w:color w:val="404040"/>
        <w:sz w:val="16"/>
        <w:szCs w:val="16"/>
      </w:rPr>
      <w:t xml:space="preserve">Email: </w:t>
    </w:r>
    <w:hyperlink r:id="rId1" w:history="1">
      <w:r w:rsidRPr="005C2287">
        <w:rPr>
          <w:rStyle w:val="Hyperlink"/>
          <w:rFonts w:ascii="Arial" w:hAnsi="Arial" w:cs="Arial"/>
          <w:color w:val="404040"/>
          <w:sz w:val="16"/>
          <w:szCs w:val="16"/>
        </w:rPr>
        <w:t>admin@ybab.com.au</w:t>
      </w:r>
    </w:hyperlink>
    <w:r w:rsidRPr="005C2287">
      <w:rPr>
        <w:rFonts w:ascii="Arial" w:hAnsi="Arial" w:cs="Arial"/>
        <w:color w:val="404040"/>
        <w:sz w:val="16"/>
        <w:szCs w:val="16"/>
      </w:rPr>
      <w:t xml:space="preserve">   Phone: 9306 2274   Website: www.ybab.com.au </w:t>
    </w:r>
    <w:r w:rsidR="00FF53FD">
      <w:rPr>
        <w:rFonts w:ascii="Arial" w:hAnsi="Arial" w:cs="Arial"/>
        <w:color w:val="40404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99310" w14:textId="77777777" w:rsidR="008F78F8" w:rsidRDefault="008F78F8" w:rsidP="001E7D29">
      <w:pPr>
        <w:spacing w:after="0" w:line="240" w:lineRule="auto"/>
      </w:pPr>
      <w:r>
        <w:separator/>
      </w:r>
    </w:p>
  </w:footnote>
  <w:footnote w:type="continuationSeparator" w:id="0">
    <w:p w14:paraId="49824C9F" w14:textId="77777777" w:rsidR="008F78F8" w:rsidRDefault="008F78F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EB3D0" w14:textId="20FB69B6" w:rsidR="00066754" w:rsidRDefault="00066754" w:rsidP="00015440">
    <w:pPr>
      <w:pStyle w:val="Header"/>
      <w:rPr>
        <w:noProof/>
      </w:rPr>
    </w:pPr>
    <w:r>
      <w:rPr>
        <w:noProof/>
      </w:rPr>
      <w:t xml:space="preserve"> </w:t>
    </w:r>
  </w:p>
  <w:p w14:paraId="4364F45D" w14:textId="2B35945A" w:rsidR="002E4F42" w:rsidRDefault="002E4F4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A28DE"/>
    <w:multiLevelType w:val="hybridMultilevel"/>
    <w:tmpl w:val="29809E9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09D26D6E"/>
    <w:multiLevelType w:val="hybridMultilevel"/>
    <w:tmpl w:val="A56A6BA8"/>
    <w:lvl w:ilvl="0" w:tplc="9EE063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0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FAF2F19"/>
    <w:multiLevelType w:val="hybridMultilevel"/>
    <w:tmpl w:val="B8FA0456"/>
    <w:lvl w:ilvl="0" w:tplc="9EE063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1"/>
  </w:num>
  <w:num w:numId="3">
    <w:abstractNumId w:val="22"/>
  </w:num>
  <w:num w:numId="4">
    <w:abstractNumId w:val="14"/>
  </w:num>
  <w:num w:numId="5">
    <w:abstractNumId w:val="3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20"/>
  </w:num>
  <w:num w:numId="18">
    <w:abstractNumId w:val="18"/>
  </w:num>
  <w:num w:numId="19">
    <w:abstractNumId w:val="17"/>
  </w:num>
  <w:num w:numId="20">
    <w:abstractNumId w:val="16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4"/>
  </w:num>
  <w:num w:numId="26">
    <w:abstractNumId w:val="12"/>
  </w:num>
  <w:num w:numId="27">
    <w:abstractNumId w:val="25"/>
  </w:num>
  <w:num w:numId="28">
    <w:abstractNumId w:val="12"/>
  </w:num>
  <w:num w:numId="29">
    <w:abstractNumId w:val="33"/>
  </w:num>
  <w:num w:numId="30">
    <w:abstractNumId w:val="26"/>
  </w:num>
  <w:num w:numId="31">
    <w:abstractNumId w:val="40"/>
  </w:num>
  <w:num w:numId="32">
    <w:abstractNumId w:val="35"/>
  </w:num>
  <w:num w:numId="33">
    <w:abstractNumId w:val="19"/>
  </w:num>
  <w:num w:numId="34">
    <w:abstractNumId w:val="28"/>
  </w:num>
  <w:num w:numId="35">
    <w:abstractNumId w:val="11"/>
  </w:num>
  <w:num w:numId="36">
    <w:abstractNumId w:val="29"/>
  </w:num>
  <w:num w:numId="37">
    <w:abstractNumId w:val="32"/>
  </w:num>
  <w:num w:numId="38">
    <w:abstractNumId w:val="27"/>
  </w:num>
  <w:num w:numId="39">
    <w:abstractNumId w:val="39"/>
  </w:num>
  <w:num w:numId="40">
    <w:abstractNumId w:val="30"/>
  </w:num>
  <w:num w:numId="41">
    <w:abstractNumId w:val="23"/>
  </w:num>
  <w:num w:numId="42">
    <w:abstractNumId w:val="31"/>
  </w:num>
  <w:num w:numId="43">
    <w:abstractNumId w:val="36"/>
  </w:num>
  <w:num w:numId="44">
    <w:abstractNumId w:val="41"/>
  </w:num>
  <w:num w:numId="45">
    <w:abstractNumId w:val="10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3E8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003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3AF7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3F508F"/>
    <w:rsid w:val="00410612"/>
    <w:rsid w:val="00411F8B"/>
    <w:rsid w:val="004203B0"/>
    <w:rsid w:val="004230D9"/>
    <w:rsid w:val="00424553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668A3"/>
    <w:rsid w:val="00570173"/>
    <w:rsid w:val="005C2287"/>
    <w:rsid w:val="005D3902"/>
    <w:rsid w:val="005E0ED9"/>
    <w:rsid w:val="00616B41"/>
    <w:rsid w:val="00620AE8"/>
    <w:rsid w:val="0064628C"/>
    <w:rsid w:val="0065214E"/>
    <w:rsid w:val="00655EE2"/>
    <w:rsid w:val="0066434D"/>
    <w:rsid w:val="006733E8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8F78F8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0790A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263CE"/>
    <w:rsid w:val="00F36BB7"/>
    <w:rsid w:val="00F81AD0"/>
    <w:rsid w:val="00F87EAA"/>
    <w:rsid w:val="00F92B25"/>
    <w:rsid w:val="00FA7DB4"/>
    <w:rsid w:val="00FB3809"/>
    <w:rsid w:val="00FD6CAB"/>
    <w:rsid w:val="00FE6B6C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1CB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ato.gov.au/Individuals/Income-and-deductions/Deductions-you-can-clai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dmin@ybab.com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ybab.com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wen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A316181-E4B2-447D-98EF-A3BFD3091B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agenda</Template>
  <TotalTime>0</TotalTime>
  <Pages>2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2021-03-08T06:54:00Z</dcterms:created>
  <dcterms:modified xsi:type="dcterms:W3CDTF">2021-03-11T07:00:00Z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